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1CE" w:rsidRPr="00614B91" w:rsidRDefault="001461CE" w:rsidP="00614B91">
      <w:pPr>
        <w:pStyle w:val="Heading1"/>
      </w:pPr>
    </w:p>
    <w:p w:rsidR="00A52EEF" w:rsidRDefault="00DB56C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DB24CF0" wp14:editId="1C3E86F4">
            <wp:extent cx="5730240" cy="4587240"/>
            <wp:effectExtent l="0" t="0" r="381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CC0A78" wp14:editId="1FBA708B">
            <wp:extent cx="5730240" cy="370332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EEF" w:rsidSect="00D60B02">
      <w:pgSz w:w="11906" w:h="16838"/>
      <w:pgMar w:top="1440" w:right="1440" w:bottom="851" w:left="1440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9E2" w:rsidRDefault="008D19E2" w:rsidP="00317FA8">
      <w:pPr>
        <w:spacing w:after="0" w:line="240" w:lineRule="auto"/>
      </w:pPr>
      <w:r>
        <w:separator/>
      </w:r>
    </w:p>
  </w:endnote>
  <w:endnote w:type="continuationSeparator" w:id="0">
    <w:p w:rsidR="008D19E2" w:rsidRDefault="008D19E2" w:rsidP="00317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9E2" w:rsidRDefault="008D19E2" w:rsidP="00317FA8">
      <w:pPr>
        <w:spacing w:after="0" w:line="240" w:lineRule="auto"/>
      </w:pPr>
      <w:r>
        <w:separator/>
      </w:r>
    </w:p>
  </w:footnote>
  <w:footnote w:type="continuationSeparator" w:id="0">
    <w:p w:rsidR="008D19E2" w:rsidRDefault="008D19E2" w:rsidP="00317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771F9"/>
    <w:multiLevelType w:val="hybridMultilevel"/>
    <w:tmpl w:val="99D60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510FE"/>
    <w:multiLevelType w:val="hybridMultilevel"/>
    <w:tmpl w:val="9762FFE0"/>
    <w:lvl w:ilvl="0" w:tplc="7B70EA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9B0DAD"/>
    <w:multiLevelType w:val="hybridMultilevel"/>
    <w:tmpl w:val="873472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C37E6"/>
    <w:multiLevelType w:val="hybridMultilevel"/>
    <w:tmpl w:val="5A6E8370"/>
    <w:lvl w:ilvl="0" w:tplc="9216EFC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36F8B"/>
    <w:multiLevelType w:val="hybridMultilevel"/>
    <w:tmpl w:val="0BBA5964"/>
    <w:lvl w:ilvl="0" w:tplc="B71ADA8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9D4823"/>
    <w:multiLevelType w:val="hybridMultilevel"/>
    <w:tmpl w:val="A22E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577DA6"/>
    <w:multiLevelType w:val="hybridMultilevel"/>
    <w:tmpl w:val="99D60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D66FC2"/>
    <w:multiLevelType w:val="hybridMultilevel"/>
    <w:tmpl w:val="67EAF8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B6559B"/>
    <w:multiLevelType w:val="hybridMultilevel"/>
    <w:tmpl w:val="5D1A29A4"/>
    <w:lvl w:ilvl="0" w:tplc="75B4F5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8745EFA"/>
    <w:multiLevelType w:val="hybridMultilevel"/>
    <w:tmpl w:val="99D60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9B1835"/>
    <w:multiLevelType w:val="hybridMultilevel"/>
    <w:tmpl w:val="D2047A5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ED09E4"/>
    <w:multiLevelType w:val="hybridMultilevel"/>
    <w:tmpl w:val="99D60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5"/>
  </w:num>
  <w:num w:numId="9">
    <w:abstractNumId w:val="11"/>
  </w:num>
  <w:num w:numId="10">
    <w:abstractNumId w:val="6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8F6"/>
    <w:rsid w:val="00034ECB"/>
    <w:rsid w:val="00070F43"/>
    <w:rsid w:val="00082DA0"/>
    <w:rsid w:val="001074CF"/>
    <w:rsid w:val="00112C9F"/>
    <w:rsid w:val="001355D1"/>
    <w:rsid w:val="001461CE"/>
    <w:rsid w:val="00146F8C"/>
    <w:rsid w:val="0017674C"/>
    <w:rsid w:val="0019026B"/>
    <w:rsid w:val="001A7446"/>
    <w:rsid w:val="001B3666"/>
    <w:rsid w:val="001C21C5"/>
    <w:rsid w:val="001E151C"/>
    <w:rsid w:val="001E1560"/>
    <w:rsid w:val="001F1007"/>
    <w:rsid w:val="00205F6C"/>
    <w:rsid w:val="00206346"/>
    <w:rsid w:val="00225CD6"/>
    <w:rsid w:val="00243A77"/>
    <w:rsid w:val="00243AC6"/>
    <w:rsid w:val="002622AE"/>
    <w:rsid w:val="0028688F"/>
    <w:rsid w:val="00295176"/>
    <w:rsid w:val="002B1FCE"/>
    <w:rsid w:val="002F75A1"/>
    <w:rsid w:val="00317FA8"/>
    <w:rsid w:val="0032091D"/>
    <w:rsid w:val="00324D22"/>
    <w:rsid w:val="003642B9"/>
    <w:rsid w:val="00372899"/>
    <w:rsid w:val="003B3A7F"/>
    <w:rsid w:val="003B3C33"/>
    <w:rsid w:val="003B44BB"/>
    <w:rsid w:val="003D330D"/>
    <w:rsid w:val="003F520D"/>
    <w:rsid w:val="004204F1"/>
    <w:rsid w:val="00420D9B"/>
    <w:rsid w:val="00432F1D"/>
    <w:rsid w:val="0045524E"/>
    <w:rsid w:val="004C7B2E"/>
    <w:rsid w:val="004F7300"/>
    <w:rsid w:val="00513455"/>
    <w:rsid w:val="00536953"/>
    <w:rsid w:val="00544CC2"/>
    <w:rsid w:val="00576AEE"/>
    <w:rsid w:val="0057702C"/>
    <w:rsid w:val="00595A4D"/>
    <w:rsid w:val="005A6C56"/>
    <w:rsid w:val="005B0A2A"/>
    <w:rsid w:val="00614B91"/>
    <w:rsid w:val="0064783A"/>
    <w:rsid w:val="00660DD8"/>
    <w:rsid w:val="006655D8"/>
    <w:rsid w:val="00671F33"/>
    <w:rsid w:val="00681C5F"/>
    <w:rsid w:val="006830FD"/>
    <w:rsid w:val="006B25FC"/>
    <w:rsid w:val="006D1BE8"/>
    <w:rsid w:val="007265D6"/>
    <w:rsid w:val="00753216"/>
    <w:rsid w:val="00764B0E"/>
    <w:rsid w:val="007A432B"/>
    <w:rsid w:val="007D25F2"/>
    <w:rsid w:val="00812C2A"/>
    <w:rsid w:val="00814E94"/>
    <w:rsid w:val="0081520D"/>
    <w:rsid w:val="00830727"/>
    <w:rsid w:val="00834972"/>
    <w:rsid w:val="0084220B"/>
    <w:rsid w:val="00895F37"/>
    <w:rsid w:val="00897037"/>
    <w:rsid w:val="008D19E2"/>
    <w:rsid w:val="008E10FF"/>
    <w:rsid w:val="00963BA4"/>
    <w:rsid w:val="009837E7"/>
    <w:rsid w:val="00984CFD"/>
    <w:rsid w:val="0098538D"/>
    <w:rsid w:val="009876AD"/>
    <w:rsid w:val="009940A6"/>
    <w:rsid w:val="009954FE"/>
    <w:rsid w:val="009A0DD9"/>
    <w:rsid w:val="009A7BC5"/>
    <w:rsid w:val="009C018C"/>
    <w:rsid w:val="009C694C"/>
    <w:rsid w:val="009F4419"/>
    <w:rsid w:val="00A12ED6"/>
    <w:rsid w:val="00A34B9F"/>
    <w:rsid w:val="00A455CD"/>
    <w:rsid w:val="00A52EEF"/>
    <w:rsid w:val="00A63B46"/>
    <w:rsid w:val="00A678F6"/>
    <w:rsid w:val="00AB2926"/>
    <w:rsid w:val="00AC478D"/>
    <w:rsid w:val="00AD63EB"/>
    <w:rsid w:val="00B36801"/>
    <w:rsid w:val="00B851E0"/>
    <w:rsid w:val="00BA43EC"/>
    <w:rsid w:val="00BB1CF7"/>
    <w:rsid w:val="00BD4DBD"/>
    <w:rsid w:val="00C02CC7"/>
    <w:rsid w:val="00C309E7"/>
    <w:rsid w:val="00C40C70"/>
    <w:rsid w:val="00C46428"/>
    <w:rsid w:val="00C71C98"/>
    <w:rsid w:val="00C8730E"/>
    <w:rsid w:val="00CE0163"/>
    <w:rsid w:val="00CF1C60"/>
    <w:rsid w:val="00D011B8"/>
    <w:rsid w:val="00D233AF"/>
    <w:rsid w:val="00D54B63"/>
    <w:rsid w:val="00D5686C"/>
    <w:rsid w:val="00D60B02"/>
    <w:rsid w:val="00DB41FE"/>
    <w:rsid w:val="00DB56CC"/>
    <w:rsid w:val="00DB758B"/>
    <w:rsid w:val="00DC6287"/>
    <w:rsid w:val="00E01087"/>
    <w:rsid w:val="00E01805"/>
    <w:rsid w:val="00E04B69"/>
    <w:rsid w:val="00E35AED"/>
    <w:rsid w:val="00E56F94"/>
    <w:rsid w:val="00EE671C"/>
    <w:rsid w:val="00EF6A31"/>
    <w:rsid w:val="00F32794"/>
    <w:rsid w:val="00F403A0"/>
    <w:rsid w:val="00F434E5"/>
    <w:rsid w:val="00F44AA4"/>
    <w:rsid w:val="00F500CE"/>
    <w:rsid w:val="00F63552"/>
    <w:rsid w:val="00F8372E"/>
    <w:rsid w:val="00F92AC1"/>
    <w:rsid w:val="00FB373C"/>
    <w:rsid w:val="00FE35DF"/>
    <w:rsid w:val="00FE5A2A"/>
    <w:rsid w:val="00FF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5:docId w15:val="{824D470E-4B25-46A9-84A9-CE0D8C8A2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10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3C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8F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010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63B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3BA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63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3B3C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6D1BE8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C478D"/>
    <w:pPr>
      <w:tabs>
        <w:tab w:val="right" w:leader="dot" w:pos="9016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D1BE8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317F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FA8"/>
  </w:style>
  <w:style w:type="paragraph" w:styleId="Footer">
    <w:name w:val="footer"/>
    <w:basedOn w:val="Normal"/>
    <w:link w:val="FooterChar"/>
    <w:uiPriority w:val="99"/>
    <w:unhideWhenUsed/>
    <w:rsid w:val="00317F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0C3C6-F05E-4893-92DC-9AA5DD30E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5B71578F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High School  GDST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Phillips, Christopher (OXF) Staff</dc:creator>
  <cp:lastModifiedBy>Phillips, Catherine</cp:lastModifiedBy>
  <cp:revision>4</cp:revision>
  <cp:lastPrinted>2015-09-01T16:07:00Z</cp:lastPrinted>
  <dcterms:created xsi:type="dcterms:W3CDTF">2016-02-19T15:12:00Z</dcterms:created>
  <dcterms:modified xsi:type="dcterms:W3CDTF">2016-02-19T15:16:00Z</dcterms:modified>
</cp:coreProperties>
</file>