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B60" w:rsidRDefault="00427AF5">
      <w:r>
        <w:rPr>
          <w:noProof/>
          <w:lang w:eastAsia="en-GB"/>
        </w:rPr>
        <w:drawing>
          <wp:inline distT="0" distB="0" distL="0" distR="0">
            <wp:extent cx="5724525" cy="3562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333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F5" w:rsidRDefault="00427AF5" w:rsidP="00427AF5">
      <w:pPr>
        <w:jc w:val="right"/>
      </w:pPr>
      <w:r>
        <w:t>Source: French B</w:t>
      </w:r>
    </w:p>
    <w:p w:rsidR="00427AF5" w:rsidRDefault="00427AF5" w:rsidP="00427AF5">
      <w:r>
        <w:rPr>
          <w:noProof/>
          <w:lang w:eastAsia="en-GB"/>
        </w:rPr>
        <w:lastRenderedPageBreak/>
        <w:drawing>
          <wp:inline distT="0" distB="0" distL="0" distR="0">
            <wp:extent cx="3533775" cy="3048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F5" w:rsidRDefault="00427AF5" w:rsidP="00427AF5">
      <w:r>
        <w:rPr>
          <w:noProof/>
          <w:lang w:eastAsia="en-GB"/>
        </w:rPr>
        <w:drawing>
          <wp:inline distT="0" distB="0" distL="0" distR="0">
            <wp:extent cx="3503986" cy="227647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11" cy="22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F5" w:rsidRDefault="00427AF5" w:rsidP="00427AF5">
      <w:r>
        <w:rPr>
          <w:noProof/>
          <w:lang w:eastAsia="en-GB"/>
        </w:rPr>
        <w:drawing>
          <wp:inline distT="0" distB="0" distL="0" distR="0">
            <wp:extent cx="3822700" cy="21336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96" cy="21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F5" w:rsidRDefault="00427AF5" w:rsidP="00427AF5">
      <w:r>
        <w:rPr>
          <w:noProof/>
          <w:lang w:eastAsia="en-GB"/>
        </w:rPr>
        <w:lastRenderedPageBreak/>
        <w:drawing>
          <wp:inline distT="0" distB="0" distL="0" distR="0">
            <wp:extent cx="3540494" cy="130492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45" cy="13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2C7E12" wp14:editId="4DED3F7F">
            <wp:extent cx="2276475" cy="2352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819650" cy="3981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F5" w:rsidRDefault="00427AF5" w:rsidP="00427AF5">
      <w:r>
        <w:rPr>
          <w:noProof/>
          <w:lang w:eastAsia="en-GB"/>
        </w:rPr>
        <w:lastRenderedPageBreak/>
        <w:drawing>
          <wp:inline distT="0" distB="0" distL="0" distR="0">
            <wp:extent cx="3705225" cy="3145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20" cy="31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AF5" w:rsidRDefault="00427AF5" w:rsidP="00427AF5">
      <w:pPr>
        <w:jc w:val="right"/>
      </w:pPr>
    </w:p>
    <w:p w:rsidR="00427AF5" w:rsidRDefault="00427AF5" w:rsidP="00427AF5"/>
    <w:sectPr w:rsidR="00427A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AF5"/>
    <w:rsid w:val="00427AF5"/>
    <w:rsid w:val="009B4D0E"/>
    <w:rsid w:val="00CA5FE4"/>
    <w:rsid w:val="00EA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5E8A1-E1FE-456E-ABC3-1A6DBA11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D39DB398</Template>
  <TotalTime>8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Edward's School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Catherine</dc:creator>
  <cp:keywords/>
  <dc:description/>
  <cp:lastModifiedBy>Phillips, Catherine</cp:lastModifiedBy>
  <cp:revision>1</cp:revision>
  <dcterms:created xsi:type="dcterms:W3CDTF">2014-10-28T18:53:00Z</dcterms:created>
  <dcterms:modified xsi:type="dcterms:W3CDTF">2014-10-28T19:01:00Z</dcterms:modified>
</cp:coreProperties>
</file>