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Theme="minorHAnsi" w:eastAsiaTheme="minorEastAsia" w:hAnsiTheme="minorHAnsi" w:cstheme="minorBidi"/>
          <w:color w:val="EEECE1" w:themeColor="background2"/>
          <w:spacing w:val="0"/>
          <w:kern w:val="0"/>
          <w:sz w:val="96"/>
          <w:szCs w:val="56"/>
          <w:lang w:val="en-GB" w:eastAsia="zh-CN"/>
        </w:rPr>
        <w:id w:val="-566801285"/>
        <w:docPartObj>
          <w:docPartGallery w:val="Cover Pages"/>
          <w:docPartUnique/>
        </w:docPartObj>
      </w:sdtPr>
      <w:sdtEndPr>
        <w:rPr>
          <w:noProof/>
          <w:sz w:val="32"/>
          <w:szCs w:val="32"/>
        </w:rPr>
      </w:sdtEndPr>
      <w:sdtContent>
        <w:tbl>
          <w:tblPr>
            <w:tblpPr w:leftFromText="187" w:rightFromText="187" w:bottomFromText="720" w:horzAnchor="margin" w:tblpYSpec="bottom"/>
            <w:tblW w:w="5000" w:type="pct"/>
            <w:tblLook w:val="04A0" w:firstRow="1" w:lastRow="0" w:firstColumn="1" w:lastColumn="0" w:noHBand="0" w:noVBand="1"/>
          </w:tblPr>
          <w:tblGrid>
            <w:gridCol w:w="9026"/>
          </w:tblGrid>
          <w:tr w:rsidR="00051C66">
            <w:tc>
              <w:tcPr>
                <w:tcW w:w="9266" w:type="dxa"/>
              </w:tcPr>
              <w:p w:rsidR="00051C66" w:rsidRDefault="00DE4427">
                <w:pPr>
                  <w:pStyle w:val="Title"/>
                  <w:rPr>
                    <w:color w:val="EEECE1" w:themeColor="background2"/>
                    <w:sz w:val="96"/>
                    <w:szCs w:val="56"/>
                  </w:rPr>
                </w:pPr>
                <w:sdt>
                  <w:sdtPr>
                    <w:rPr>
                      <w:color w:val="EEECE1" w:themeColor="background2"/>
                      <w:sz w:val="96"/>
                      <w:szCs w:val="56"/>
                    </w:rPr>
                    <w:alias w:val="Title"/>
                    <w:id w:val="1274589637"/>
                    <w:placeholder>
                      <w:docPart w:val="F6430B46CEAC42E0A80BF3B3384D610C"/>
                    </w:placeholder>
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<w:text/>
                  </w:sdtPr>
                  <w:sdtContent>
                    <w:r w:rsidR="00051C66">
                      <w:rPr>
                        <w:color w:val="EEECE1" w:themeColor="background2"/>
                        <w:sz w:val="96"/>
                        <w:szCs w:val="56"/>
                        <w:lang w:val="en-GB"/>
                      </w:rPr>
                      <w:t>French basics</w:t>
                    </w:r>
                  </w:sdtContent>
                </w:sdt>
              </w:p>
            </w:tc>
          </w:tr>
          <w:tr w:rsidR="00051C66">
            <w:tc>
              <w:tcPr>
                <w:tcW w:w="0" w:type="auto"/>
                <w:vAlign w:val="bottom"/>
              </w:tcPr>
              <w:p w:rsidR="00051C66" w:rsidRPr="00E52D9D" w:rsidRDefault="00DE4427">
                <w:pPr>
                  <w:pStyle w:val="Subtitle"/>
                  <w:rPr>
                    <w:lang w:val="fr-FR"/>
                  </w:rPr>
                </w:pPr>
                <w:sdt>
                  <w:sdtPr>
                    <w:rPr>
                      <w:color w:val="FFFFFF" w:themeColor="background1"/>
                      <w:lang w:val="fr-FR"/>
                    </w:rPr>
                    <w:alias w:val="Subtitle"/>
                    <w:id w:val="1194108113"/>
                    <w:placeholder>
                      <w:docPart w:val="286505A7E92D49128E8709029A558C98"/>
                    </w:placeholder>
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<w:text/>
                  </w:sdtPr>
                  <w:sdtContent>
                    <w:r w:rsidR="00051C66" w:rsidRPr="00E52D9D">
                      <w:rPr>
                        <w:color w:val="FFFFFF" w:themeColor="background1"/>
                        <w:lang w:val="fr-FR"/>
                      </w:rPr>
                      <w:t xml:space="preserve">An introduction to French </w:t>
                    </w:r>
                    <w:proofErr w:type="spellStart"/>
                    <w:r w:rsidR="00051C66" w:rsidRPr="00E52D9D">
                      <w:rPr>
                        <w:color w:val="FFFFFF" w:themeColor="background1"/>
                        <w:lang w:val="fr-FR"/>
                      </w:rPr>
                      <w:t>language</w:t>
                    </w:r>
                    <w:proofErr w:type="spellEnd"/>
                    <w:r w:rsidR="00051C66" w:rsidRPr="00E52D9D">
                      <w:rPr>
                        <w:color w:val="FFFFFF" w:themeColor="background1"/>
                        <w:lang w:val="fr-FR"/>
                      </w:rPr>
                      <w:t xml:space="preserve"> and culture</w:t>
                    </w:r>
                    <w:r w:rsidR="00C414C4">
                      <w:rPr>
                        <w:color w:val="FFFFFF" w:themeColor="background1"/>
                        <w:lang w:val="fr-FR"/>
                      </w:rPr>
                      <w:t xml:space="preserve"> for 4th </w:t>
                    </w:r>
                    <w:proofErr w:type="spellStart"/>
                    <w:r w:rsidR="00C414C4">
                      <w:rPr>
                        <w:color w:val="FFFFFF" w:themeColor="background1"/>
                        <w:lang w:val="fr-FR"/>
                      </w:rPr>
                      <w:t>Formers</w:t>
                    </w:r>
                    <w:proofErr w:type="spellEnd"/>
                  </w:sdtContent>
                </w:sdt>
              </w:p>
            </w:tc>
          </w:tr>
          <w:tr w:rsidR="00051C66">
            <w:trPr>
              <w:trHeight w:val="1152"/>
            </w:trPr>
            <w:tc>
              <w:tcPr>
                <w:tcW w:w="0" w:type="auto"/>
                <w:vAlign w:val="bottom"/>
              </w:tcPr>
              <w:p w:rsidR="00C414C4" w:rsidRPr="00E52D9D" w:rsidRDefault="00DE4427">
                <w:pPr>
                  <w:rPr>
                    <w:color w:val="FFFFFF" w:themeColor="background1"/>
                    <w:lang w:val="fr-FR"/>
                  </w:rPr>
                </w:pPr>
                <w:sdt>
                  <w:sdtPr>
                    <w:rPr>
                      <w:color w:val="FFFFFF" w:themeColor="background1"/>
                      <w:lang w:val="fr-FR"/>
                    </w:rPr>
                    <w:alias w:val="Abstract"/>
                    <w:id w:val="1304881009"/>
                    <w:dataBinding w:prefixMappings="xmlns:ns0='http://schemas.microsoft.com/office/2006/coverPageProps'" w:xpath="/ns0:CoverPageProperties[1]/ns0:Abstract[1]" w:storeItemID="{55AF091B-3C7A-41E3-B477-F2FDAA23CFDA}"/>
                    <w:text/>
                  </w:sdtPr>
                  <w:sdtContent>
                    <w:r w:rsidR="00051C66" w:rsidRPr="00E52D9D">
                      <w:rPr>
                        <w:color w:val="FFFFFF" w:themeColor="background1"/>
                        <w:lang w:val="fr-FR"/>
                      </w:rPr>
                      <w:t>Sources: French Demystified – Grammaire Directe - France Live – Metro 1 – Expo 3</w:t>
                    </w:r>
                  </w:sdtContent>
                </w:sdt>
                <w:r w:rsidR="00051C66" w:rsidRPr="00E52D9D">
                  <w:rPr>
                    <w:color w:val="FFFFFF" w:themeColor="background1"/>
                    <w:lang w:val="fr-FR"/>
                  </w:rPr>
                  <w:t xml:space="preserve"> </w:t>
                </w:r>
                <w:r w:rsidR="001F234D" w:rsidRPr="00E52D9D">
                  <w:rPr>
                    <w:color w:val="FFFFFF" w:themeColor="background1"/>
                    <w:lang w:val="fr-FR"/>
                  </w:rPr>
                  <w:t>–</w:t>
                </w:r>
                <w:r w:rsidR="00655D8D" w:rsidRPr="00E52D9D">
                  <w:rPr>
                    <w:color w:val="FFFFFF" w:themeColor="background1"/>
                    <w:lang w:val="fr-FR"/>
                  </w:rPr>
                  <w:t xml:space="preserve"> Amis</w:t>
                </w:r>
                <w:r w:rsidR="001F234D" w:rsidRPr="00E52D9D">
                  <w:rPr>
                    <w:color w:val="FFFFFF" w:themeColor="background1"/>
                    <w:lang w:val="fr-FR"/>
                  </w:rPr>
                  <w:t xml:space="preserve"> &amp; Compagnie</w:t>
                </w:r>
              </w:p>
            </w:tc>
          </w:tr>
          <w:tr w:rsidR="00051C66">
            <w:trPr>
              <w:trHeight w:val="432"/>
            </w:trPr>
            <w:tc>
              <w:tcPr>
                <w:tcW w:w="0" w:type="auto"/>
                <w:vAlign w:val="bottom"/>
              </w:tcPr>
              <w:p w:rsidR="00051C66" w:rsidRPr="00E52D9D" w:rsidRDefault="00051C66">
                <w:pPr>
                  <w:rPr>
                    <w:color w:val="1F497D" w:themeColor="text2"/>
                    <w:lang w:val="fr-FR"/>
                  </w:rPr>
                </w:pPr>
              </w:p>
            </w:tc>
          </w:tr>
        </w:tbl>
        <w:p w:rsidR="00655D8D" w:rsidRPr="00C414C4" w:rsidRDefault="00051C66">
          <w:pPr>
            <w:rPr>
              <w:noProof/>
              <w:color w:val="EEECE1" w:themeColor="background2"/>
              <w:sz w:val="32"/>
              <w:szCs w:val="32"/>
            </w:rPr>
          </w:pPr>
          <w:r>
            <w:rPr>
              <w:noProof/>
              <w:lang w:eastAsia="en-GB"/>
            </w:rPr>
            <mc:AlternateContent>
              <mc:Choice Requires="wps">
                <w:drawing>
                  <wp:anchor distT="0" distB="0" distL="114300" distR="114300" simplePos="0" relativeHeight="251663360" behindDoc="1" locked="0" layoutInCell="1" allowOverlap="1" wp14:anchorId="40C8F8CC" wp14:editId="78FD6FA4">
                    <wp:simplePos x="0" y="0"/>
                    <wp:positionH relativeFrom="margin">
                      <wp:align>left</wp:align>
                    </wp:positionH>
                    <mc:AlternateContent>
                      <mc:Choice Requires="wp14">
                        <wp:positionV relativeFrom="margin">
                          <wp14:pctPosVOffset>5000</wp14:pctPosVOffset>
                        </wp:positionV>
                      </mc:Choice>
                      <mc:Fallback>
                        <wp:positionV relativeFrom="page">
                          <wp:posOffset>1356995</wp:posOffset>
                        </wp:positionV>
                      </mc:Fallback>
                    </mc:AlternateContent>
                    <wp:extent cx="3970020" cy="7645400"/>
                    <wp:effectExtent l="0" t="0" r="0" b="0"/>
                    <wp:wrapNone/>
                    <wp:docPr id="244" name="Text Box 24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970020" cy="76454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E4427" w:rsidRDefault="00DE4427">
                                <w:r>
                                  <w:rPr>
                                    <w:noProof/>
                                    <w:lang w:eastAsia="en-GB"/>
                                  </w:rPr>
                                  <w:drawing>
                                    <wp:inline distT="0" distB="0" distL="0" distR="0" wp14:anchorId="7A5042C4" wp14:editId="741E5090">
                                      <wp:extent cx="3999391" cy="2765645"/>
                                      <wp:effectExtent l="0" t="0" r="1270" b="0"/>
                                      <wp:docPr id="6" name="Picture 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999391" cy="27656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  <a:extLst/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40C8F8CC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44" o:spid="_x0000_s1026" type="#_x0000_t202" style="position:absolute;margin-left:0;margin-top:0;width:312.6pt;height:602pt;z-index:-251653120;visibility:visible;mso-wrap-style:square;mso-width-percent:0;mso-height-percent:0;mso-top-percent:50;mso-wrap-distance-left:9pt;mso-wrap-distance-top:0;mso-wrap-distance-right:9pt;mso-wrap-distance-bottom:0;mso-position-horizontal:left;mso-position-horizontal-relative:margin;mso-position-vertical-relative:margin;mso-width-percent:0;mso-height-percent:0;mso-top-percent:5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" filled="f" stroked="f" strokeweight=".5pt">
                    <v:textbox style="mso-fit-shape-to-text:t" inset="0,0,0,0">
                      <w:txbxContent>
                        <w:p w:rsidR="00DE4427" w:rsidRDefault="00DE4427">
                          <w:r>
                            <w:rPr>
                              <w:noProof/>
                              <w:lang w:eastAsia="en-GB"/>
                            </w:rPr>
                            <w:drawing>
                              <wp:inline distT="0" distB="0" distL="0" distR="0" wp14:anchorId="7A5042C4" wp14:editId="741E5090">
                                <wp:extent cx="3999391" cy="2765645"/>
                                <wp:effectExtent l="0" t="0" r="1270" b="0"/>
                                <wp:docPr id="6" name="Picture 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8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3999391" cy="276564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/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margin" anchory="margin"/>
                  </v:shape>
                </w:pict>
              </mc:Fallback>
            </mc:AlternateContent>
          </w:r>
          <w:r>
            <w:rPr>
              <w:noProof/>
              <w:lang w:eastAsia="en-GB"/>
            </w:rPr>
            <mc:AlternateContent>
              <mc:Choice Requires="wps">
                <w:drawing>
                  <wp:anchor distT="0" distB="0" distL="114300" distR="114300" simplePos="0" relativeHeight="251654144" behindDoc="1" locked="0" layoutInCell="1" allowOverlap="1" wp14:anchorId="2DB0D5FF" wp14:editId="740E755F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7772400" cy="10058400"/>
                    <wp:effectExtent l="0" t="0" r="0" b="0"/>
                    <wp:wrapNone/>
                    <wp:docPr id="245" name="Rectangle 24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7772400" cy="100584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002">
                              <a:schemeClr val="dk2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100000</wp14:pctWidth>
                    </wp14:sizeRelH>
                    <wp14:sizeRelV relativeFrom="page">
                      <wp14:pctHeight>100000</wp14:pctHeight>
                    </wp14:sizeRelV>
                  </wp:anchor>
                </w:drawing>
              </mc:Choice>
              <mc:Fallback>
                <w:pict>
                  <v:rect w14:anchorId="08EAD3A9" id="Rectangle 245" o:spid="_x0000_s1026" style="position:absolute;margin-left:0;margin-top:0;width:612pt;height:11in;z-index:-251662336;visibility:visible;mso-wrap-style:square;mso-width-percent:1000;mso-height-percent:1000;mso-wrap-distance-left:9pt;mso-wrap-distance-top:0;mso-wrap-distance-right:9pt;mso-wrap-distance-bottom:0;mso-position-horizontal:center;mso-position-horizontal-relative:page;mso-position-vertical:center;mso-position-vertical-relative:page;mso-width-percent:1000;mso-height-percent:100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" fillcolor="#8db3e2 [1298]" stroked="f" strokeweight="2pt">
                    <v:fill color2="#060e18 [642]" rotate="t" focusposition=".5,-52429f" focussize="" colors="0 #bec9e5;26214f #b4c1e1;1 #001a5e" focus="100%" type="gradientRadial"/>
                    <w10:wrap anchorx="page" anchory="page"/>
                  </v:rect>
                </w:pict>
              </mc:Fallback>
            </mc:AlternateContent>
          </w:r>
          <w:r>
            <w:rPr>
              <w:noProof/>
              <w:lang w:eastAsia="en-GB"/>
            </w:rPr>
            <mc:AlternateContent>
              <mc:Choice Requires="wps">
                <w:drawing>
                  <wp:anchor distT="0" distB="0" distL="114300" distR="114300" simplePos="0" relativeHeight="251657216" behindDoc="0" locked="0" layoutInCell="1" allowOverlap="1" wp14:anchorId="69B9A044" wp14:editId="11463A21">
                    <wp:simplePos x="0" y="0"/>
                    <mc:AlternateContent>
                      <mc:Choice Requires="wp14">
                        <wp:positionH relativeFrom="rightMargin">
                          <wp14:pctPosHOffset>15000</wp14:pctPosHOffset>
                        </wp:positionH>
                      </mc:Choice>
                      <mc:Fallback>
                        <wp:positionH relativeFrom="page">
                          <wp:posOffset>6783070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7000</wp14:pctPosVOffset>
                        </wp:positionV>
                      </mc:Choice>
                      <mc:Fallback>
                        <wp:positionV relativeFrom="page">
                          <wp:posOffset>748030</wp:posOffset>
                        </wp:positionV>
                      </mc:Fallback>
                    </mc:AlternateContent>
                    <wp:extent cx="105410" cy="840740"/>
                    <wp:effectExtent l="0" t="0" r="0" b="0"/>
                    <wp:wrapNone/>
                    <wp:docPr id="246" name="Rectangle 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05410" cy="840740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a:graphicData>
                    </a:graphic>
                    <wp14:sizeRelH relativeFrom="rightMargin">
                      <wp14:pctWidth>11500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242FD4D9" id="Rectangle 6" o:spid="_x0000_s1026" style="position:absolute;margin-left:0;margin-top:0;width:8.3pt;height:66.2pt;z-index:251657216;visibility:visible;mso-wrap-style:square;mso-width-percent:115;mso-height-percent:0;mso-left-percent:150;mso-top-percent:70;mso-wrap-distance-left:9pt;mso-wrap-distance-top:0;mso-wrap-distance-right:9pt;mso-wrap-distance-bottom:0;mso-position-horizontal-relative:right-margin-area;mso-position-vertical-relative:page;mso-width-percent:115;mso-height-percent:0;mso-left-percent:150;mso-top-percent:70;mso-width-relative:right-margin-area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" fillcolor="#eeece1 [3214]" stroked="f" strokeweight="2pt">
                    <w10:wrap anchorx="margin" anchory="page"/>
                  </v:rect>
                </w:pict>
              </mc:Fallback>
            </mc:AlternateContent>
          </w:r>
          <w:r>
            <w:rPr>
              <w:noProof/>
              <w:lang w:eastAsia="en-GB"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 wp14:anchorId="4E30CD45" wp14:editId="413F9C45">
                    <wp:simplePos x="0" y="0"/>
                    <mc:AlternateContent>
                      <mc:Choice Requires="wp14">
                        <wp:positionH relativeFrom="rightMargin">
                          <wp14:pctPosHOffset>31000</wp14:pctPosHOffset>
                        </wp:positionH>
                      </mc:Choice>
                      <mc:Fallback>
                        <wp:positionH relativeFrom="page">
                          <wp:posOffset>6929120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7000</wp14:pctPosVOffset>
                        </wp:positionV>
                      </mc:Choice>
                      <mc:Fallback>
                        <wp:positionV relativeFrom="page">
                          <wp:posOffset>748030</wp:posOffset>
                        </wp:positionV>
                      </mc:Fallback>
                    </mc:AlternateContent>
                    <wp:extent cx="731520" cy="840740"/>
                    <wp:effectExtent l="0" t="0" r="0" b="0"/>
                    <wp:wrapNone/>
                    <wp:docPr id="247" name="Rectangle 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731520" cy="840740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a:graphicData>
                    </a:graphic>
                    <wp14:sizeRelH relativeFrom="rightMargin">
                      <wp14:pctWidth>80000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2BB55360" id="Rectangle 7" o:spid="_x0000_s1026" style="position:absolute;margin-left:0;margin-top:0;width:57.6pt;height:66.2pt;z-index:251660288;visibility:visible;mso-wrap-style:square;mso-width-percent:800;mso-height-percent:0;mso-left-percent:310;mso-top-percent:70;mso-wrap-distance-left:9pt;mso-wrap-distance-top:0;mso-wrap-distance-right:9pt;mso-wrap-distance-bottom:0;mso-position-horizontal-relative:right-margin-area;mso-position-vertical-relative:page;mso-width-percent:800;mso-height-percent:0;mso-left-percent:310;mso-top-percent:70;mso-width-relative:right-margin-area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" fillcolor="#eeece1 [3214]" stroked="f" strokeweight="2pt">
                    <w10:wrap anchorx="margin" anchory="page"/>
                  </v:rect>
                </w:pict>
              </mc:Fallback>
            </mc:AlternateContent>
          </w:r>
          <w:r>
            <w:rPr>
              <w:noProof/>
              <w:color w:val="EEECE1" w:themeColor="background2"/>
              <w:sz w:val="32"/>
              <w:szCs w:val="32"/>
            </w:rPr>
            <w:br w:type="page"/>
          </w:r>
        </w:p>
      </w:sdtContent>
    </w:sdt>
    <w:p w:rsidR="00655D8D" w:rsidRPr="00655D8D" w:rsidRDefault="00655D8D" w:rsidP="00B331AB">
      <w:pPr>
        <w:pStyle w:val="TOC1"/>
      </w:pPr>
      <w:r w:rsidRPr="00655D8D">
        <w:lastRenderedPageBreak/>
        <w:t>Table of contents</w:t>
      </w:r>
    </w:p>
    <w:p w:rsidR="00F541EC" w:rsidRDefault="00F541EC"/>
    <w:p w:rsidR="00B331AB" w:rsidRDefault="00F541EC">
      <w:r>
        <w:rPr>
          <w:noProof/>
          <w:lang w:eastAsia="en-GB"/>
        </w:rPr>
        <w:drawing>
          <wp:inline distT="0" distB="0" distL="0" distR="0" wp14:anchorId="1D5B2D4B" wp14:editId="4DE548E6">
            <wp:extent cx="1654629" cy="1611087"/>
            <wp:effectExtent l="0" t="0" r="3175" b="8255"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649" cy="1608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dt>
      <w:sdtPr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  <w:lang w:val="en-GB" w:eastAsia="zh-CN"/>
        </w:rPr>
        <w:id w:val="-452024435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:rsidR="00B331AB" w:rsidRDefault="00B331AB">
          <w:pPr>
            <w:pStyle w:val="TOCHeading"/>
          </w:pPr>
          <w:r>
            <w:t>Contents</w:t>
          </w:r>
        </w:p>
        <w:p w:rsidR="00C414C4" w:rsidRDefault="00B331AB">
          <w:pPr>
            <w:pStyle w:val="TOC1"/>
            <w:rPr>
              <w:b w:val="0"/>
              <w:noProof/>
              <w:lang w:eastAsia="en-GB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30165703" w:history="1">
            <w:r w:rsidR="00C414C4" w:rsidRPr="00995F47">
              <w:rPr>
                <w:rStyle w:val="Hyperlink"/>
                <w:noProof/>
              </w:rPr>
              <w:t>French Pronunciation</w:t>
            </w:r>
            <w:r w:rsidR="00C414C4">
              <w:rPr>
                <w:noProof/>
                <w:webHidden/>
              </w:rPr>
              <w:tab/>
            </w:r>
            <w:r w:rsidR="00C414C4">
              <w:rPr>
                <w:noProof/>
                <w:webHidden/>
              </w:rPr>
              <w:fldChar w:fldCharType="begin"/>
            </w:r>
            <w:r w:rsidR="00C414C4">
              <w:rPr>
                <w:noProof/>
                <w:webHidden/>
              </w:rPr>
              <w:instrText xml:space="preserve"> PAGEREF _Toc430165703 \h </w:instrText>
            </w:r>
            <w:r w:rsidR="00C414C4">
              <w:rPr>
                <w:noProof/>
                <w:webHidden/>
              </w:rPr>
            </w:r>
            <w:r w:rsidR="00C414C4">
              <w:rPr>
                <w:noProof/>
                <w:webHidden/>
              </w:rPr>
              <w:fldChar w:fldCharType="separate"/>
            </w:r>
            <w:r w:rsidR="00C414C4">
              <w:rPr>
                <w:noProof/>
                <w:webHidden/>
              </w:rPr>
              <w:t>3</w:t>
            </w:r>
            <w:r w:rsidR="00C414C4"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1"/>
            <w:rPr>
              <w:b w:val="0"/>
              <w:noProof/>
              <w:lang w:eastAsia="en-GB"/>
            </w:rPr>
          </w:pPr>
          <w:hyperlink w:anchor="_Toc430165704" w:history="1">
            <w:r w:rsidRPr="00995F47">
              <w:rPr>
                <w:rStyle w:val="Hyperlink"/>
                <w:noProof/>
              </w:rPr>
              <w:t>Introduction to verbs and subjects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1"/>
            <w:rPr>
              <w:b w:val="0"/>
              <w:noProof/>
              <w:lang w:eastAsia="en-GB"/>
            </w:rPr>
          </w:pPr>
          <w:hyperlink w:anchor="_Toc430165705" w:history="1">
            <w:r w:rsidRPr="00995F47">
              <w:rPr>
                <w:rStyle w:val="Hyperlink"/>
                <w:noProof/>
              </w:rPr>
              <w:t>Unité 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165706" w:history="1">
            <w:r w:rsidRPr="00995F47">
              <w:rPr>
                <w:rStyle w:val="Hyperlink"/>
                <w:noProof/>
              </w:rPr>
              <w:t>Greetings; To HAVE; dates; colours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165707" w:history="1">
            <w:r w:rsidRPr="00995F47">
              <w:rPr>
                <w:rStyle w:val="Hyperlink"/>
                <w:noProof/>
              </w:rPr>
              <w:t>Grammar:  Articles (definite and indefinite); Possessive adjectives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165708" w:history="1">
            <w:r w:rsidRPr="00995F47">
              <w:rPr>
                <w:rStyle w:val="Hyperlink"/>
                <w:noProof/>
              </w:rPr>
              <w:t>Culture: What makes France so special; The People of France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1"/>
            <w:rPr>
              <w:b w:val="0"/>
              <w:noProof/>
              <w:lang w:eastAsia="en-GB"/>
            </w:rPr>
          </w:pPr>
          <w:hyperlink w:anchor="_Toc430165709" w:history="1">
            <w:r w:rsidRPr="00995F47">
              <w:rPr>
                <w:rStyle w:val="Hyperlink"/>
                <w:noProof/>
              </w:rPr>
              <w:t>Unité 2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165710" w:history="1">
            <w:r w:rsidRPr="00995F47">
              <w:rPr>
                <w:rStyle w:val="Hyperlink"/>
                <w:noProof/>
              </w:rPr>
              <w:t>Countries &amp; nationalities; family &amp; pets; physical descriptions; personality; Adjectives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165711" w:history="1">
            <w:r w:rsidRPr="00995F47">
              <w:rPr>
                <w:rStyle w:val="Hyperlink"/>
                <w:noProof/>
              </w:rPr>
              <w:t>Grammar:  Adjectives &amp; agreement of adjectives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165712" w:history="1">
            <w:r w:rsidRPr="00995F47">
              <w:rPr>
                <w:rStyle w:val="Hyperlink"/>
                <w:noProof/>
              </w:rPr>
              <w:t>Culture: The geography of France; Paris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1"/>
            <w:rPr>
              <w:b w:val="0"/>
              <w:noProof/>
              <w:lang w:eastAsia="en-GB"/>
            </w:rPr>
          </w:pPr>
          <w:hyperlink w:anchor="_Toc430165713" w:history="1">
            <w:r w:rsidRPr="00995F47">
              <w:rPr>
                <w:rStyle w:val="Hyperlink"/>
                <w:noProof/>
              </w:rPr>
              <w:t>Unité 3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165714" w:history="1">
            <w:r w:rsidRPr="00995F47">
              <w:rPr>
                <w:rStyle w:val="Hyperlink"/>
                <w:noProof/>
              </w:rPr>
              <w:t>School subjects; times &amp; numbers; PRESENT TENSE, clothes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165715" w:history="1">
            <w:r w:rsidRPr="00995F47">
              <w:rPr>
                <w:rStyle w:val="Hyperlink"/>
                <w:noProof/>
              </w:rPr>
              <w:t>Grammar: Present tense of regular verbs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165716" w:history="1">
            <w:r w:rsidRPr="00995F47">
              <w:rPr>
                <w:rStyle w:val="Hyperlink"/>
                <w:noProof/>
              </w:rPr>
              <w:t>Culture: France at work; The French medias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1"/>
            <w:rPr>
              <w:b w:val="0"/>
              <w:noProof/>
              <w:lang w:eastAsia="en-GB"/>
            </w:rPr>
          </w:pPr>
          <w:hyperlink w:anchor="_Toc430165717" w:history="1">
            <w:r w:rsidRPr="00995F47">
              <w:rPr>
                <w:rStyle w:val="Hyperlink"/>
                <w:noProof/>
              </w:rPr>
              <w:t>Unité 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165718" w:history="1">
            <w:r w:rsidRPr="00995F47">
              <w:rPr>
                <w:rStyle w:val="Hyperlink"/>
                <w:noProof/>
              </w:rPr>
              <w:t>Sports; Free time activities; negatives; likes &amp; dislikes; week-end activities; weather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165719" w:history="1">
            <w:r w:rsidRPr="00995F47">
              <w:rPr>
                <w:rStyle w:val="Hyperlink"/>
                <w:noProof/>
              </w:rPr>
              <w:t>Grammar: Present tense of irregular verbs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165720" w:history="1">
            <w:r w:rsidRPr="00995F47">
              <w:rPr>
                <w:rStyle w:val="Hyperlink"/>
                <w:noProof/>
              </w:rPr>
              <w:t>Culture: Free time; Festivals &amp; Traditions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1"/>
            <w:rPr>
              <w:b w:val="0"/>
              <w:noProof/>
              <w:lang w:eastAsia="en-GB"/>
            </w:rPr>
          </w:pPr>
          <w:hyperlink w:anchor="_Toc430165721" w:history="1">
            <w:r w:rsidRPr="00995F47">
              <w:rPr>
                <w:rStyle w:val="Hyperlink"/>
                <w:noProof/>
              </w:rPr>
              <w:t>Unité 5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165722" w:history="1">
            <w:r w:rsidRPr="00995F47">
              <w:rPr>
                <w:rStyle w:val="Hyperlink"/>
                <w:noProof/>
              </w:rPr>
              <w:t>Where I live; description of house; PRESENT TENSE (what I do at home)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165723" w:history="1">
            <w:r w:rsidRPr="00995F47">
              <w:rPr>
                <w:rStyle w:val="Hyperlink"/>
                <w:noProof/>
              </w:rPr>
              <w:t>Grammar:  Present tense – reflexive verbs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165724" w:history="1">
            <w:r w:rsidRPr="00995F47">
              <w:rPr>
                <w:rStyle w:val="Hyperlink"/>
                <w:noProof/>
              </w:rPr>
              <w:t>Culture: Family life; House &amp; Home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1"/>
            <w:rPr>
              <w:b w:val="0"/>
              <w:noProof/>
              <w:lang w:eastAsia="en-GB"/>
            </w:rPr>
          </w:pPr>
          <w:hyperlink w:anchor="_Toc430165725" w:history="1">
            <w:r w:rsidRPr="00995F47">
              <w:rPr>
                <w:rStyle w:val="Hyperlink"/>
                <w:noProof/>
              </w:rPr>
              <w:t>Unité 6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165726" w:history="1">
            <w:r w:rsidRPr="00995F47">
              <w:rPr>
                <w:rStyle w:val="Hyperlink"/>
                <w:noProof/>
              </w:rPr>
              <w:t>Holidays; NEAR FUTURE; Food &amp; drinks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165727" w:history="1">
            <w:r w:rsidRPr="00995F47">
              <w:rPr>
                <w:rStyle w:val="Hyperlink"/>
                <w:noProof/>
              </w:rPr>
              <w:t>Grammar: Partitive articles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2"/>
            <w:tabs>
              <w:tab w:val="right" w:leader="dot" w:pos="9016"/>
            </w:tabs>
            <w:rPr>
              <w:noProof/>
              <w:lang w:eastAsia="en-GB"/>
            </w:rPr>
          </w:pPr>
          <w:hyperlink w:anchor="_Toc430165728" w:history="1">
            <w:r w:rsidRPr="00995F47">
              <w:rPr>
                <w:rStyle w:val="Hyperlink"/>
                <w:noProof/>
              </w:rPr>
              <w:t>Culture: Travel &amp; transports; Food and drinks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1"/>
            <w:rPr>
              <w:b w:val="0"/>
              <w:noProof/>
              <w:lang w:eastAsia="en-GB"/>
            </w:rPr>
          </w:pPr>
          <w:hyperlink w:anchor="_Toc430165729" w:history="1">
            <w:r w:rsidRPr="00995F47">
              <w:rPr>
                <w:rStyle w:val="Hyperlink"/>
                <w:noProof/>
              </w:rPr>
              <w:t>Essential vocabulary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4C4" w:rsidRDefault="00C414C4">
          <w:pPr>
            <w:pStyle w:val="TOC1"/>
            <w:rPr>
              <w:b w:val="0"/>
              <w:noProof/>
              <w:lang w:eastAsia="en-GB"/>
            </w:rPr>
          </w:pPr>
          <w:hyperlink w:anchor="_Toc430165730" w:history="1">
            <w:r w:rsidRPr="00995F47">
              <w:rPr>
                <w:rStyle w:val="Hyperlink"/>
                <w:noProof/>
              </w:rPr>
              <w:t>Essential grammar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_Toc430165730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331AB" w:rsidRDefault="00B331AB">
          <w:pPr>
            <w:rPr>
              <w:b/>
              <w:bCs/>
              <w:noProof/>
            </w:rPr>
          </w:pPr>
          <w:r>
            <w:rPr>
              <w:b/>
              <w:bCs/>
              <w:noProof/>
            </w:rPr>
            <w:fldChar w:fldCharType="end"/>
          </w:r>
        </w:p>
      </w:sdtContent>
    </w:sdt>
    <w:p w:rsidR="00C414C4" w:rsidRDefault="00C414C4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bookmarkStart w:id="0" w:name="_Toc430165703"/>
      <w:r>
        <w:br w:type="page"/>
      </w:r>
    </w:p>
    <w:p w:rsidR="0034715F" w:rsidRDefault="0034715F" w:rsidP="000567A9">
      <w:pPr>
        <w:pStyle w:val="Heading1"/>
      </w:pPr>
      <w:r>
        <w:t>French Pronunciation</w:t>
      </w:r>
      <w:bookmarkEnd w:id="0"/>
    </w:p>
    <w:p w:rsidR="00B331AB" w:rsidRDefault="00B331AB"/>
    <w:p w:rsidR="00E71175" w:rsidRDefault="00E71175">
      <w:r>
        <w:rPr>
          <w:noProof/>
          <w:lang w:eastAsia="en-GB"/>
        </w:rPr>
        <w:drawing>
          <wp:inline distT="0" distB="0" distL="0" distR="0" wp14:anchorId="702A714D" wp14:editId="27497755">
            <wp:extent cx="3903345" cy="1009650"/>
            <wp:effectExtent l="0" t="0" r="190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34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73C222" wp14:editId="1BEB6C6B">
            <wp:extent cx="3889375" cy="5445760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375" cy="544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AB0516" wp14:editId="08EEEA06">
            <wp:extent cx="4067175" cy="1460500"/>
            <wp:effectExtent l="0" t="0" r="9525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175" w:rsidRDefault="00E71175">
      <w:r>
        <w:rPr>
          <w:noProof/>
          <w:lang w:eastAsia="en-GB"/>
        </w:rPr>
        <w:drawing>
          <wp:inline distT="0" distB="0" distL="0" distR="0" wp14:anchorId="5094912A" wp14:editId="6E91DFCE">
            <wp:extent cx="3930650" cy="379412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650" cy="379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175" w:rsidRDefault="00E71175">
      <w:r>
        <w:br w:type="page"/>
      </w:r>
    </w:p>
    <w:p w:rsidR="00E71175" w:rsidRDefault="00E71175">
      <w:r>
        <w:rPr>
          <w:noProof/>
          <w:lang w:eastAsia="en-GB"/>
        </w:rPr>
        <w:drawing>
          <wp:inline distT="0" distB="0" distL="0" distR="0" wp14:anchorId="6D43E316" wp14:editId="606BA991">
            <wp:extent cx="3889375" cy="328930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375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551325" wp14:editId="63CC2265">
            <wp:extent cx="3725545" cy="5049520"/>
            <wp:effectExtent l="0" t="0" r="825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545" cy="504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175" w:rsidRDefault="00E71175">
      <w:r>
        <w:rPr>
          <w:noProof/>
          <w:lang w:eastAsia="en-GB"/>
        </w:rPr>
        <w:drawing>
          <wp:inline distT="0" distB="0" distL="0" distR="0" wp14:anchorId="2950601F" wp14:editId="0B846087">
            <wp:extent cx="3924300" cy="534162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534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077D7A8" wp14:editId="40994636">
            <wp:extent cx="3889375" cy="2429510"/>
            <wp:effectExtent l="0" t="0" r="0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375" cy="242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1DB" w:rsidRDefault="00E71175">
      <w:r>
        <w:rPr>
          <w:noProof/>
          <w:lang w:eastAsia="en-GB"/>
        </w:rPr>
        <w:drawing>
          <wp:inline distT="0" distB="0" distL="0" distR="0" wp14:anchorId="53275AF6" wp14:editId="27D964F0">
            <wp:extent cx="3780155" cy="1637665"/>
            <wp:effectExtent l="0" t="0" r="0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155" cy="163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020F4C" wp14:editId="1C11B4B9">
            <wp:extent cx="3834765" cy="413512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765" cy="413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1DB">
        <w:rPr>
          <w:noProof/>
          <w:lang w:eastAsia="en-GB"/>
        </w:rPr>
        <w:drawing>
          <wp:inline distT="0" distB="0" distL="0" distR="0" wp14:anchorId="6E4ED613" wp14:editId="617791EF">
            <wp:extent cx="3548380" cy="2661285"/>
            <wp:effectExtent l="0" t="0" r="0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380" cy="26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1DB" w:rsidRDefault="002351DB">
      <w:r>
        <w:rPr>
          <w:noProof/>
          <w:lang w:eastAsia="en-GB"/>
        </w:rPr>
        <w:drawing>
          <wp:inline distT="0" distB="0" distL="0" distR="0" wp14:anchorId="4326618E" wp14:editId="3279555C">
            <wp:extent cx="3998595" cy="2907030"/>
            <wp:effectExtent l="0" t="0" r="1905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595" cy="290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CC7CEA" wp14:editId="06E11CB0">
            <wp:extent cx="3889375" cy="305689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375" cy="305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1DB" w:rsidRDefault="002351DB">
      <w:r>
        <w:rPr>
          <w:noProof/>
          <w:lang w:eastAsia="en-GB"/>
        </w:rPr>
        <w:drawing>
          <wp:inline distT="0" distB="0" distL="0" distR="0" wp14:anchorId="05165333" wp14:editId="4482750A">
            <wp:extent cx="4067175" cy="204724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175" w:rsidRDefault="00E71175">
      <w:r>
        <w:br w:type="page"/>
      </w:r>
    </w:p>
    <w:p w:rsidR="00E71175" w:rsidRDefault="002351DB">
      <w:r>
        <w:rPr>
          <w:noProof/>
          <w:lang w:eastAsia="en-GB"/>
        </w:rPr>
        <w:drawing>
          <wp:inline distT="0" distB="0" distL="0" distR="0" wp14:anchorId="5BD0CC3C" wp14:editId="7437FE33">
            <wp:extent cx="3971290" cy="23336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29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1FD3A7" wp14:editId="17078184">
            <wp:extent cx="3807460" cy="5690870"/>
            <wp:effectExtent l="0" t="0" r="2540" b="508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569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00623F" wp14:editId="27C5D4B1">
            <wp:extent cx="3644265" cy="66865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265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1DB" w:rsidRDefault="002351DB">
      <w:r>
        <w:rPr>
          <w:noProof/>
          <w:lang w:eastAsia="en-GB"/>
        </w:rPr>
        <w:drawing>
          <wp:inline distT="0" distB="0" distL="0" distR="0" wp14:anchorId="6B7D60EA" wp14:editId="43FBF050">
            <wp:extent cx="3930650" cy="485838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650" cy="485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3EF7EB" wp14:editId="11B9B775">
            <wp:extent cx="3903345" cy="3098165"/>
            <wp:effectExtent l="0" t="0" r="1905" b="698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345" cy="309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9CB" w:rsidRDefault="002351DB">
      <w:r>
        <w:rPr>
          <w:noProof/>
          <w:lang w:eastAsia="en-GB"/>
        </w:rPr>
        <w:drawing>
          <wp:inline distT="0" distB="0" distL="0" distR="0" wp14:anchorId="1CBFC91D" wp14:editId="04932D90">
            <wp:extent cx="3821430" cy="2442845"/>
            <wp:effectExtent l="0" t="0" r="762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430" cy="244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1DB" w:rsidRDefault="008C59CB">
      <w:r>
        <w:rPr>
          <w:noProof/>
          <w:lang w:eastAsia="en-GB"/>
        </w:rPr>
        <w:drawing>
          <wp:inline distT="0" distB="0" distL="0" distR="0" wp14:anchorId="1D47A07E" wp14:editId="5FE4B792">
            <wp:extent cx="3752850" cy="233362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9CB" w:rsidRDefault="008C59CB">
      <w:r>
        <w:rPr>
          <w:noProof/>
          <w:lang w:eastAsia="en-GB"/>
        </w:rPr>
        <w:drawing>
          <wp:inline distT="0" distB="0" distL="0" distR="0" wp14:anchorId="646345E9" wp14:editId="4F7DEEBC">
            <wp:extent cx="3817620" cy="2796540"/>
            <wp:effectExtent l="0" t="0" r="0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620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9CB" w:rsidRDefault="008C59CB">
      <w:r>
        <w:rPr>
          <w:noProof/>
          <w:lang w:eastAsia="en-GB"/>
        </w:rPr>
        <w:drawing>
          <wp:inline distT="0" distB="0" distL="0" distR="0" wp14:anchorId="2D3C7C23" wp14:editId="04731C64">
            <wp:extent cx="3863340" cy="2377440"/>
            <wp:effectExtent l="0" t="0" r="3810" b="381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34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F14DB5B" wp14:editId="6E300048">
            <wp:extent cx="4012565" cy="5254625"/>
            <wp:effectExtent l="0" t="0" r="6985" b="317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2565" cy="525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9CB" w:rsidRDefault="008C59CB">
      <w:r>
        <w:rPr>
          <w:noProof/>
          <w:lang w:eastAsia="en-GB"/>
        </w:rPr>
        <w:drawing>
          <wp:inline distT="0" distB="0" distL="0" distR="0" wp14:anchorId="4287BC46" wp14:editId="6C4E957B">
            <wp:extent cx="3848735" cy="177419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735" cy="177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859" w:rsidRDefault="00C47859">
      <w:pPr>
        <w:rPr>
          <w:rFonts w:ascii="Kristen ITC" w:hAnsi="Kristen ITC"/>
          <w:b/>
          <w:i/>
          <w:color w:val="FF0000"/>
          <w:sz w:val="28"/>
        </w:rPr>
      </w:pPr>
    </w:p>
    <w:p w:rsidR="00363A89" w:rsidRPr="00731F06" w:rsidRDefault="00363A89">
      <w:pPr>
        <w:rPr>
          <w:rFonts w:ascii="Kristen ITC" w:hAnsi="Kristen ITC"/>
          <w:b/>
          <w:i/>
          <w:color w:val="FF0000"/>
          <w:sz w:val="28"/>
        </w:rPr>
      </w:pPr>
      <w:r w:rsidRPr="00731F06">
        <w:rPr>
          <w:rFonts w:ascii="Kristen ITC" w:hAnsi="Kristen ITC"/>
          <w:b/>
          <w:i/>
          <w:color w:val="FF0000"/>
          <w:sz w:val="28"/>
        </w:rPr>
        <w:t>Remember the essentials:</w:t>
      </w:r>
    </w:p>
    <w:p w:rsidR="00B930EF" w:rsidRDefault="00731F06">
      <w:r>
        <w:rPr>
          <w:noProof/>
          <w:lang w:eastAsia="en-GB"/>
        </w:rPr>
        <w:drawing>
          <wp:inline distT="0" distB="0" distL="0" distR="0" wp14:anchorId="1DC97789" wp14:editId="54FB9351">
            <wp:extent cx="4203326" cy="2402006"/>
            <wp:effectExtent l="0" t="0" r="6985" b="0"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498" cy="2402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89" w:rsidRDefault="00C47859">
      <w:r>
        <w:rPr>
          <w:noProof/>
          <w:lang w:eastAsia="en-GB"/>
        </w:rPr>
        <w:drawing>
          <wp:inline distT="0" distB="0" distL="0" distR="0" wp14:anchorId="524F6E61" wp14:editId="4C4A64EA">
            <wp:extent cx="3713285" cy="1379220"/>
            <wp:effectExtent l="0" t="0" r="1905" b="0"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285" cy="137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89" w:rsidRDefault="008C59CB">
      <w:r>
        <w:rPr>
          <w:noProof/>
          <w:lang w:eastAsia="en-GB"/>
        </w:rPr>
        <w:drawing>
          <wp:inline distT="0" distB="0" distL="0" distR="0" wp14:anchorId="5D0E5181" wp14:editId="09599C4E">
            <wp:extent cx="5650230" cy="5704840"/>
            <wp:effectExtent l="0" t="0" r="762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230" cy="570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3A89">
        <w:rPr>
          <w:noProof/>
          <w:lang w:eastAsia="en-GB"/>
        </w:rPr>
        <w:drawing>
          <wp:inline distT="0" distB="0" distL="0" distR="0" wp14:anchorId="4DCE1907" wp14:editId="76A30053">
            <wp:extent cx="5568315" cy="166497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315" cy="166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15F" w:rsidRDefault="0034715F"/>
    <w:p w:rsidR="0034715F" w:rsidRDefault="0034715F"/>
    <w:p w:rsidR="0034715F" w:rsidRDefault="0034715F">
      <w:r>
        <w:br/>
      </w:r>
    </w:p>
    <w:p w:rsidR="0034715F" w:rsidRDefault="0034715F">
      <w:r>
        <w:br w:type="page"/>
      </w:r>
    </w:p>
    <w:p w:rsidR="0034715F" w:rsidRPr="000567A9" w:rsidRDefault="0034715F" w:rsidP="000567A9">
      <w:pPr>
        <w:pStyle w:val="Heading1"/>
      </w:pPr>
      <w:bookmarkStart w:id="1" w:name="_Toc430165704"/>
      <w:r w:rsidRPr="000567A9">
        <w:t>Introduction to verbs and subjects</w:t>
      </w:r>
      <w:bookmarkEnd w:id="1"/>
    </w:p>
    <w:p w:rsidR="009F13CB" w:rsidRDefault="009F13CB">
      <w:r>
        <w:rPr>
          <w:noProof/>
          <w:lang w:eastAsia="en-GB"/>
        </w:rPr>
        <w:drawing>
          <wp:inline distT="0" distB="0" distL="0" distR="0" wp14:anchorId="665067BC" wp14:editId="35A8939B">
            <wp:extent cx="5186045" cy="3712210"/>
            <wp:effectExtent l="0" t="0" r="0" b="254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045" cy="371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3CB" w:rsidRDefault="009F13CB">
      <w:r>
        <w:rPr>
          <w:noProof/>
          <w:lang w:eastAsia="en-GB"/>
        </w:rPr>
        <w:drawing>
          <wp:inline distT="0" distB="0" distL="0" distR="0" wp14:anchorId="1F3361E6" wp14:editId="113F7E10">
            <wp:extent cx="2511425" cy="2566035"/>
            <wp:effectExtent l="0" t="0" r="3175" b="571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425" cy="256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3CB" w:rsidRDefault="009F13CB">
      <w:r>
        <w:t>Note: Some words in F</w:t>
      </w:r>
      <w:r w:rsidR="00CD5BAB">
        <w:t xml:space="preserve">rench are regarded as singular </w:t>
      </w:r>
      <w:r>
        <w:t xml:space="preserve">when </w:t>
      </w:r>
      <w:r w:rsidR="00CD5BAB">
        <w:t>in English they would be plural.</w:t>
      </w:r>
    </w:p>
    <w:p w:rsidR="009F13CB" w:rsidRDefault="00CD5BAB">
      <w:r>
        <w:t>A few e</w:t>
      </w:r>
      <w:r w:rsidR="009F13CB">
        <w:t>xamples:</w:t>
      </w:r>
    </w:p>
    <w:p w:rsidR="009F13CB" w:rsidRPr="009F13CB" w:rsidRDefault="009F13CB">
      <w:pPr>
        <w:rPr>
          <w:i/>
        </w:rPr>
      </w:pPr>
      <w:r>
        <w:rPr>
          <w:i/>
        </w:rPr>
        <w:t xml:space="preserve">La </w:t>
      </w:r>
      <w:proofErr w:type="spellStart"/>
      <w:r>
        <w:rPr>
          <w:i/>
        </w:rPr>
        <w:t>famille</w:t>
      </w:r>
      <w:proofErr w:type="spellEnd"/>
      <w:r>
        <w:rPr>
          <w:i/>
        </w:rPr>
        <w:t xml:space="preserve"> (= t</w:t>
      </w:r>
      <w:r w:rsidRPr="009F13CB">
        <w:rPr>
          <w:i/>
        </w:rPr>
        <w:t>he family)</w:t>
      </w:r>
    </w:p>
    <w:p w:rsidR="009F13CB" w:rsidRPr="009F13CB" w:rsidRDefault="009F13CB">
      <w:pPr>
        <w:rPr>
          <w:i/>
        </w:rPr>
      </w:pPr>
      <w:r w:rsidRPr="009F13CB">
        <w:rPr>
          <w:i/>
        </w:rPr>
        <w:t xml:space="preserve">La </w:t>
      </w:r>
      <w:proofErr w:type="spellStart"/>
      <w:r w:rsidRPr="009F13CB">
        <w:rPr>
          <w:i/>
        </w:rPr>
        <w:t>classe</w:t>
      </w:r>
      <w:proofErr w:type="spellEnd"/>
      <w:r w:rsidRPr="009F13CB">
        <w:rPr>
          <w:i/>
        </w:rPr>
        <w:t xml:space="preserve"> (= the class)</w:t>
      </w:r>
    </w:p>
    <w:p w:rsidR="009F13CB" w:rsidRPr="009F13CB" w:rsidRDefault="009F13CB">
      <w:pPr>
        <w:rPr>
          <w:i/>
        </w:rPr>
      </w:pPr>
      <w:r w:rsidRPr="009F13CB">
        <w:rPr>
          <w:i/>
        </w:rPr>
        <w:t>La police (= the police)</w:t>
      </w:r>
    </w:p>
    <w:p w:rsidR="009F13CB" w:rsidRPr="009F13CB" w:rsidRDefault="009F13CB">
      <w:pPr>
        <w:rPr>
          <w:i/>
        </w:rPr>
      </w:pPr>
      <w:r w:rsidRPr="009F13CB">
        <w:rPr>
          <w:i/>
        </w:rPr>
        <w:t>Le personnel (=the staff)</w:t>
      </w:r>
    </w:p>
    <w:p w:rsidR="00731F06" w:rsidRDefault="009F13CB">
      <w:r>
        <w:t>When using those nouns as subjects, the verbs will be in the singular 3</w:t>
      </w:r>
      <w:r w:rsidRPr="009F13CB">
        <w:rPr>
          <w:vertAlign w:val="superscript"/>
        </w:rPr>
        <w:t>rd</w:t>
      </w:r>
      <w:r>
        <w:t xml:space="preserve"> person</w:t>
      </w:r>
    </w:p>
    <w:p w:rsidR="0034715F" w:rsidRDefault="005D3778">
      <w:r>
        <w:rPr>
          <w:noProof/>
          <w:lang w:eastAsia="en-GB"/>
        </w:rPr>
        <w:drawing>
          <wp:inline distT="0" distB="0" distL="0" distR="0" wp14:anchorId="4BD3E68E" wp14:editId="1B40BF03">
            <wp:extent cx="5709496" cy="7997588"/>
            <wp:effectExtent l="0" t="0" r="5715" b="381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562" cy="7997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715F">
        <w:br/>
      </w:r>
    </w:p>
    <w:p w:rsidR="0034715F" w:rsidRDefault="0034715F">
      <w:r>
        <w:br w:type="page"/>
      </w:r>
    </w:p>
    <w:p w:rsidR="007D299A" w:rsidRPr="000567A9" w:rsidRDefault="007D299A" w:rsidP="000567A9">
      <w:pPr>
        <w:pStyle w:val="Heading1"/>
      </w:pPr>
      <w:bookmarkStart w:id="2" w:name="_Toc430165705"/>
      <w:proofErr w:type="spellStart"/>
      <w:r w:rsidRPr="000567A9">
        <w:t>Unité</w:t>
      </w:r>
      <w:proofErr w:type="spellEnd"/>
      <w:r w:rsidRPr="000567A9">
        <w:t xml:space="preserve"> 1</w:t>
      </w:r>
      <w:bookmarkEnd w:id="2"/>
    </w:p>
    <w:p w:rsidR="005D3778" w:rsidRPr="000567A9" w:rsidRDefault="0034715F" w:rsidP="000567A9">
      <w:pPr>
        <w:pStyle w:val="Heading2"/>
      </w:pPr>
      <w:bookmarkStart w:id="3" w:name="_Toc430165706"/>
      <w:r w:rsidRPr="000567A9">
        <w:t>Greetings; To HAVE; dates; colours</w:t>
      </w:r>
      <w:bookmarkEnd w:id="3"/>
    </w:p>
    <w:p w:rsidR="005C5FA2" w:rsidRDefault="005C5FA2"/>
    <w:p w:rsidR="00C31737" w:rsidRDefault="00363A89">
      <w:r>
        <w:rPr>
          <w:noProof/>
          <w:lang w:eastAsia="en-GB"/>
        </w:rPr>
        <w:drawing>
          <wp:inline distT="0" distB="0" distL="0" distR="0" wp14:anchorId="1DEC9F5F" wp14:editId="19AACBB7">
            <wp:extent cx="6155874" cy="5959366"/>
            <wp:effectExtent l="0" t="0" r="0" b="381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424" cy="5961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9CB" w:rsidRDefault="00C31737">
      <w:r>
        <w:rPr>
          <w:noProof/>
          <w:lang w:eastAsia="en-GB"/>
        </w:rPr>
        <w:drawing>
          <wp:inline distT="0" distB="0" distL="0" distR="0" wp14:anchorId="4855FAE7" wp14:editId="25875E70">
            <wp:extent cx="5389521" cy="4193628"/>
            <wp:effectExtent l="0" t="0" r="190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200" cy="4199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737" w:rsidRDefault="00C31737">
      <w:r>
        <w:rPr>
          <w:noProof/>
          <w:lang w:eastAsia="en-GB"/>
        </w:rPr>
        <w:drawing>
          <wp:inline distT="0" distB="0" distL="0" distR="0" wp14:anchorId="553EC574" wp14:editId="6429DA04">
            <wp:extent cx="5324127" cy="36576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987" cy="365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737" w:rsidRDefault="00C31737"/>
    <w:p w:rsidR="00C31737" w:rsidRDefault="00C31737">
      <w:r>
        <w:rPr>
          <w:noProof/>
          <w:lang w:eastAsia="en-GB"/>
        </w:rPr>
        <w:drawing>
          <wp:inline distT="0" distB="0" distL="0" distR="0" wp14:anchorId="349DB45B" wp14:editId="211CC5ED">
            <wp:extent cx="4422140" cy="292036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140" cy="292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737" w:rsidRDefault="00C31737"/>
    <w:p w:rsidR="00C31737" w:rsidRDefault="00C31737">
      <w:r>
        <w:rPr>
          <w:noProof/>
          <w:lang w:eastAsia="en-GB"/>
        </w:rPr>
        <w:drawing>
          <wp:inline distT="0" distB="0" distL="0" distR="0" wp14:anchorId="67E1D7C8" wp14:editId="5E2006D2">
            <wp:extent cx="4612640" cy="5118100"/>
            <wp:effectExtent l="0" t="0" r="0" b="635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640" cy="511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737" w:rsidRDefault="00C31737">
      <w:r>
        <w:rPr>
          <w:noProof/>
          <w:lang w:eastAsia="en-GB"/>
        </w:rPr>
        <w:drawing>
          <wp:inline distT="0" distB="0" distL="0" distR="0" wp14:anchorId="0DB2871A" wp14:editId="14F597A3">
            <wp:extent cx="4353560" cy="1760855"/>
            <wp:effectExtent l="0" t="0" r="889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3560" cy="176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2F9" w:rsidRDefault="005542F9">
      <w:r>
        <w:rPr>
          <w:noProof/>
          <w:lang w:eastAsia="en-GB"/>
        </w:rPr>
        <w:drawing>
          <wp:inline distT="0" distB="0" distL="0" distR="0" wp14:anchorId="2CC6FB9E" wp14:editId="68AFA71A">
            <wp:extent cx="4763135" cy="2470150"/>
            <wp:effectExtent l="0" t="0" r="0" b="635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5AA6DF5" wp14:editId="66491DDA">
            <wp:extent cx="4694555" cy="4353560"/>
            <wp:effectExtent l="0" t="0" r="0" b="889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55" cy="435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2F9" w:rsidRDefault="005542F9">
      <w:r>
        <w:rPr>
          <w:noProof/>
          <w:lang w:eastAsia="en-GB"/>
        </w:rPr>
        <w:drawing>
          <wp:inline distT="0" distB="0" distL="0" distR="0" wp14:anchorId="1E0B29D6" wp14:editId="2D50B0F7">
            <wp:extent cx="5801710" cy="6492161"/>
            <wp:effectExtent l="0" t="0" r="8890" b="444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711" cy="649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BA1AC61" wp14:editId="545EC500">
            <wp:extent cx="3800796" cy="2049517"/>
            <wp:effectExtent l="0" t="0" r="0" b="825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589" cy="2055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2F9" w:rsidRDefault="005542F9"/>
    <w:p w:rsidR="005542F9" w:rsidRDefault="005542F9">
      <w:r>
        <w:rPr>
          <w:noProof/>
          <w:lang w:eastAsia="en-GB"/>
        </w:rPr>
        <w:drawing>
          <wp:inline distT="0" distB="0" distL="0" distR="0" wp14:anchorId="52B880F1" wp14:editId="0B3785A1">
            <wp:extent cx="5716808" cy="6337738"/>
            <wp:effectExtent l="0" t="0" r="0" b="635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396" cy="6345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C0E306D" wp14:editId="7764B59D">
            <wp:extent cx="5146580" cy="1860331"/>
            <wp:effectExtent l="0" t="0" r="0" b="698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805" cy="186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99A" w:rsidRDefault="005542F9">
      <w:r>
        <w:rPr>
          <w:noProof/>
          <w:lang w:eastAsia="en-GB"/>
        </w:rPr>
        <w:drawing>
          <wp:inline distT="0" distB="0" distL="0" distR="0" wp14:anchorId="6D983727" wp14:editId="0388BB66">
            <wp:extent cx="5030666" cy="6306207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233" cy="6315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89DEA5" wp14:editId="572F2852">
            <wp:extent cx="5016650" cy="1008993"/>
            <wp:effectExtent l="0" t="0" r="0" b="127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928" cy="1015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4A0" w:rsidRDefault="001B64A0"/>
    <w:p w:rsidR="001B64A0" w:rsidRDefault="001B64A0">
      <w:r>
        <w:br/>
      </w:r>
    </w:p>
    <w:p w:rsidR="001B64A0" w:rsidRDefault="001B64A0" w:rsidP="001B64A0">
      <w:r>
        <w:br w:type="page"/>
      </w:r>
    </w:p>
    <w:p w:rsidR="001B64A0" w:rsidRDefault="003D42C8" w:rsidP="001B64A0">
      <w:pPr>
        <w:pStyle w:val="Heading2"/>
      </w:pPr>
      <w:bookmarkStart w:id="4" w:name="_Toc430165707"/>
      <w:r>
        <w:t>Grammar</w:t>
      </w:r>
      <w:r w:rsidR="001B64A0">
        <w:t xml:space="preserve">: </w:t>
      </w:r>
      <w:r w:rsidR="00DD39E4">
        <w:t xml:space="preserve"> </w:t>
      </w:r>
      <w:r w:rsidR="001B64A0">
        <w:t>Articles (definite and indefinite)</w:t>
      </w:r>
      <w:r w:rsidR="00DD39E4">
        <w:t>; Possessive adjectives</w:t>
      </w:r>
      <w:bookmarkEnd w:id="4"/>
    </w:p>
    <w:p w:rsidR="001B64A0" w:rsidRDefault="001B64A0"/>
    <w:p w:rsidR="00630040" w:rsidRDefault="001B64A0" w:rsidP="00C414C4">
      <w:r>
        <w:rPr>
          <w:noProof/>
          <w:lang w:eastAsia="en-GB"/>
        </w:rPr>
        <w:drawing>
          <wp:inline distT="0" distB="0" distL="0" distR="0">
            <wp:extent cx="6149163" cy="4572000"/>
            <wp:effectExtent l="0" t="0" r="444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163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4A0" w:rsidRDefault="001B64A0" w:rsidP="00C414C4">
      <w:r>
        <w:rPr>
          <w:noProof/>
          <w:lang w:eastAsia="en-GB"/>
        </w:rPr>
        <w:drawing>
          <wp:inline distT="0" distB="0" distL="0" distR="0">
            <wp:extent cx="6133702" cy="3543300"/>
            <wp:effectExtent l="0" t="0" r="63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702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4A0" w:rsidRDefault="001B64A0" w:rsidP="00C414C4">
      <w:r>
        <w:rPr>
          <w:noProof/>
          <w:lang w:eastAsia="en-GB"/>
        </w:rPr>
        <w:drawing>
          <wp:inline distT="0" distB="0" distL="0" distR="0">
            <wp:extent cx="6242780" cy="4168140"/>
            <wp:effectExtent l="0" t="0" r="5715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78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CC2" w:rsidRDefault="002E2CC2"/>
    <w:p w:rsidR="00976BBC" w:rsidRDefault="00976BBC">
      <w:r>
        <w:rPr>
          <w:noProof/>
          <w:lang w:eastAsia="en-GB"/>
        </w:rPr>
        <w:drawing>
          <wp:inline distT="0" distB="0" distL="0" distR="0">
            <wp:extent cx="6050870" cy="4137660"/>
            <wp:effectExtent l="0" t="0" r="762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870" cy="413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CC2" w:rsidRDefault="00976BBC">
      <w:r>
        <w:rPr>
          <w:noProof/>
          <w:lang w:eastAsia="en-GB"/>
        </w:rPr>
        <w:drawing>
          <wp:inline distT="0" distB="0" distL="0" distR="0">
            <wp:extent cx="6152050" cy="3893820"/>
            <wp:effectExtent l="0" t="0" r="127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050" cy="389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BBC" w:rsidRDefault="002E2CC2">
      <w:r>
        <w:br w:type="page"/>
      </w:r>
    </w:p>
    <w:p w:rsidR="002E2CC2" w:rsidRDefault="002E2CC2">
      <w:r>
        <w:rPr>
          <w:noProof/>
          <w:lang w:eastAsia="en-GB"/>
        </w:rPr>
        <w:drawing>
          <wp:inline distT="0" distB="0" distL="0" distR="0">
            <wp:extent cx="6149611" cy="4686300"/>
            <wp:effectExtent l="0" t="0" r="381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611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CC2" w:rsidRDefault="002E2CC2">
      <w:r>
        <w:rPr>
          <w:noProof/>
          <w:lang w:eastAsia="en-GB"/>
        </w:rPr>
        <w:drawing>
          <wp:inline distT="0" distB="0" distL="0" distR="0">
            <wp:extent cx="6109543" cy="3848100"/>
            <wp:effectExtent l="0" t="0" r="571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543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CC2" w:rsidRDefault="002E2CC2">
      <w:r>
        <w:rPr>
          <w:noProof/>
          <w:lang w:eastAsia="en-GB"/>
        </w:rPr>
        <w:drawing>
          <wp:inline distT="0" distB="0" distL="0" distR="0">
            <wp:extent cx="6131570" cy="4434840"/>
            <wp:effectExtent l="0" t="0" r="2540" b="381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570" cy="443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9E4" w:rsidRDefault="00DD39E4">
      <w:r>
        <w:rPr>
          <w:noProof/>
          <w:lang w:eastAsia="en-GB"/>
        </w:rPr>
        <w:drawing>
          <wp:inline distT="0" distB="0" distL="0" distR="0">
            <wp:extent cx="6016563" cy="3779520"/>
            <wp:effectExtent l="0" t="0" r="381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563" cy="37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9E4" w:rsidRDefault="00DD39E4">
      <w:r>
        <w:rPr>
          <w:noProof/>
          <w:lang w:eastAsia="en-GB"/>
        </w:rPr>
        <w:drawing>
          <wp:inline distT="0" distB="0" distL="0" distR="0">
            <wp:extent cx="5982147" cy="30861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147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6094969" cy="4983480"/>
            <wp:effectExtent l="0" t="0" r="1270" b="762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969" cy="498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9E4" w:rsidRDefault="00063161">
      <w:r>
        <w:rPr>
          <w:noProof/>
          <w:lang w:eastAsia="en-GB"/>
        </w:rPr>
        <w:drawing>
          <wp:inline distT="0" distB="0" distL="0" distR="0">
            <wp:extent cx="6096000" cy="38100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161" w:rsidRDefault="00063161">
      <w:r>
        <w:rPr>
          <w:noProof/>
          <w:lang w:eastAsia="en-GB"/>
        </w:rPr>
        <w:drawing>
          <wp:inline distT="0" distB="0" distL="0" distR="0">
            <wp:extent cx="5532120" cy="4874920"/>
            <wp:effectExtent l="0" t="0" r="0" b="190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178" cy="487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3F1F" w:rsidRDefault="00353F1F">
      <w:r>
        <w:rPr>
          <w:noProof/>
          <w:lang w:eastAsia="en-GB"/>
        </w:rPr>
        <w:drawing>
          <wp:inline distT="0" distB="0" distL="0" distR="0">
            <wp:extent cx="6207214" cy="6736080"/>
            <wp:effectExtent l="0" t="0" r="3175" b="762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214" cy="673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D8D" w:rsidRPr="000567A9" w:rsidRDefault="00630040" w:rsidP="000567A9">
      <w:pPr>
        <w:pStyle w:val="Heading2"/>
      </w:pPr>
      <w:bookmarkStart w:id="5" w:name="_Toc430165708"/>
      <w:r w:rsidRPr="000567A9">
        <w:t>Culture: What mak</w:t>
      </w:r>
      <w:r w:rsidR="00655D8D" w:rsidRPr="000567A9">
        <w:t>es France so special</w:t>
      </w:r>
      <w:r w:rsidRPr="000567A9">
        <w:t>; The People of France</w:t>
      </w:r>
      <w:bookmarkEnd w:id="5"/>
    </w:p>
    <w:p w:rsidR="00655D8D" w:rsidRDefault="00655D8D" w:rsidP="00630040">
      <w:pPr>
        <w:pStyle w:val="Heading2"/>
      </w:pPr>
    </w:p>
    <w:p w:rsidR="00BB7211" w:rsidRDefault="00655D8D" w:rsidP="000567A9">
      <w:r>
        <w:rPr>
          <w:noProof/>
          <w:lang w:eastAsia="en-GB"/>
        </w:rPr>
        <w:drawing>
          <wp:inline distT="0" distB="0" distL="0" distR="0" wp14:anchorId="66A32742" wp14:editId="1C25F1A9">
            <wp:extent cx="6023487" cy="4790364"/>
            <wp:effectExtent l="0" t="0" r="0" b="0"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901" cy="479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7211">
        <w:rPr>
          <w:noProof/>
          <w:lang w:eastAsia="en-GB"/>
        </w:rPr>
        <w:drawing>
          <wp:inline distT="0" distB="0" distL="0" distR="0" wp14:anchorId="76B4B356" wp14:editId="0D50ED5F">
            <wp:extent cx="6003711" cy="3016155"/>
            <wp:effectExtent l="0" t="0" r="0" b="0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809" cy="3016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211" w:rsidRDefault="00BB7211" w:rsidP="00630040">
      <w:pPr>
        <w:pStyle w:val="Heading2"/>
        <w:rPr>
          <w:noProof/>
        </w:rPr>
      </w:pPr>
    </w:p>
    <w:p w:rsidR="00972591" w:rsidRDefault="00BB7211" w:rsidP="000567A9">
      <w:r>
        <w:rPr>
          <w:noProof/>
          <w:lang w:eastAsia="en-GB"/>
        </w:rPr>
        <w:drawing>
          <wp:inline distT="0" distB="0" distL="0" distR="0" wp14:anchorId="410DEBAB" wp14:editId="4E16C361">
            <wp:extent cx="5592632" cy="5213445"/>
            <wp:effectExtent l="0" t="0" r="8255" b="6350"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926" cy="5213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99A" w:rsidRDefault="00972591" w:rsidP="000567A9">
      <w:r>
        <w:rPr>
          <w:noProof/>
          <w:lang w:eastAsia="en-GB"/>
        </w:rPr>
        <w:drawing>
          <wp:inline distT="0" distB="0" distL="0" distR="0" wp14:anchorId="59E44BE0" wp14:editId="263FA7F8">
            <wp:extent cx="6153370" cy="6644640"/>
            <wp:effectExtent l="0" t="0" r="0" b="3810"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370" cy="664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1B9587" wp14:editId="04446457">
            <wp:extent cx="6159091" cy="1935480"/>
            <wp:effectExtent l="0" t="0" r="0" b="7620"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091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299A">
        <w:br w:type="page"/>
      </w:r>
    </w:p>
    <w:p w:rsidR="009C42F6" w:rsidRPr="009C42F6" w:rsidRDefault="009C42F6" w:rsidP="000567A9">
      <w:r>
        <w:rPr>
          <w:noProof/>
          <w:lang w:eastAsia="en-GB"/>
        </w:rPr>
        <w:drawing>
          <wp:inline distT="0" distB="0" distL="0" distR="0" wp14:anchorId="21F9809F" wp14:editId="7BC8232F">
            <wp:extent cx="6151330" cy="5981700"/>
            <wp:effectExtent l="0" t="0" r="1905" b="0"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330" cy="59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2F6" w:rsidRDefault="009C42F6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  <w:r w:rsidR="001F234D">
        <w:rPr>
          <w:noProof/>
          <w:lang w:eastAsia="en-GB"/>
        </w:rPr>
        <w:drawing>
          <wp:inline distT="0" distB="0" distL="0" distR="0" wp14:anchorId="232A3612" wp14:editId="256912ED">
            <wp:extent cx="6087776" cy="4800600"/>
            <wp:effectExtent l="0" t="0" r="8255" b="0"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776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34D">
        <w:rPr>
          <w:noProof/>
          <w:lang w:eastAsia="en-GB"/>
        </w:rPr>
        <w:drawing>
          <wp:inline distT="0" distB="0" distL="0" distR="0" wp14:anchorId="4B07E564" wp14:editId="08F7F843">
            <wp:extent cx="5691447" cy="1805940"/>
            <wp:effectExtent l="0" t="0" r="5080" b="3810"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165" cy="18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34D" w:rsidRDefault="001F234D">
      <w:r>
        <w:br w:type="page"/>
      </w:r>
      <w:r w:rsidR="00C168F7">
        <w:rPr>
          <w:noProof/>
          <w:lang w:eastAsia="en-GB"/>
        </w:rPr>
        <w:drawing>
          <wp:inline distT="0" distB="0" distL="0" distR="0" wp14:anchorId="2BFBC808" wp14:editId="75359C64">
            <wp:extent cx="5631180" cy="5407168"/>
            <wp:effectExtent l="0" t="0" r="7620" b="3175"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57" cy="541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6A5">
        <w:rPr>
          <w:noProof/>
          <w:lang w:eastAsia="en-GB"/>
        </w:rPr>
        <w:drawing>
          <wp:inline distT="0" distB="0" distL="0" distR="0" wp14:anchorId="24BD9F17" wp14:editId="198D0B73">
            <wp:extent cx="5577840" cy="3297790"/>
            <wp:effectExtent l="0" t="0" r="3810" b="0"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35" cy="3300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2E5" w:rsidRDefault="007422E5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rFonts w:asciiTheme="majorHAnsi" w:eastAsiaTheme="majorEastAsia" w:hAnsiTheme="majorHAnsi" w:cstheme="majorBidi"/>
          <w:b/>
          <w:bCs/>
          <w:noProof/>
          <w:color w:val="365F91" w:themeColor="accent1" w:themeShade="BF"/>
          <w:sz w:val="28"/>
          <w:szCs w:val="28"/>
          <w:lang w:eastAsia="en-GB"/>
        </w:rPr>
        <w:drawing>
          <wp:inline distT="0" distB="0" distL="0" distR="0" wp14:anchorId="52FD094D" wp14:editId="505AB699">
            <wp:extent cx="5730240" cy="3550920"/>
            <wp:effectExtent l="0" t="0" r="3810" b="0"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2E5" w:rsidRDefault="007422E5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rFonts w:asciiTheme="majorHAnsi" w:eastAsiaTheme="majorEastAsia" w:hAnsiTheme="majorHAnsi" w:cstheme="majorBidi"/>
          <w:b/>
          <w:bCs/>
          <w:noProof/>
          <w:color w:val="365F91" w:themeColor="accent1" w:themeShade="BF"/>
          <w:sz w:val="28"/>
          <w:szCs w:val="28"/>
          <w:lang w:eastAsia="en-GB"/>
        </w:rPr>
        <w:drawing>
          <wp:inline distT="0" distB="0" distL="0" distR="0" wp14:anchorId="431BED70" wp14:editId="2170C412">
            <wp:extent cx="5516880" cy="4480560"/>
            <wp:effectExtent l="0" t="0" r="7620" b="0"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880" cy="448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8F7" w:rsidRDefault="00C168F7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  <w:r w:rsidR="007422E5">
        <w:rPr>
          <w:noProof/>
          <w:lang w:eastAsia="en-GB"/>
        </w:rPr>
        <w:drawing>
          <wp:inline distT="0" distB="0" distL="0" distR="0" wp14:anchorId="7E1EACF8" wp14:editId="79DE9C67">
            <wp:extent cx="4648200" cy="1892680"/>
            <wp:effectExtent l="0" t="0" r="0" b="0"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363" cy="1893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2E5" w:rsidRDefault="007422E5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7D299A" w:rsidRPr="000567A9" w:rsidRDefault="007D299A" w:rsidP="000567A9">
      <w:pPr>
        <w:pStyle w:val="Heading1"/>
      </w:pPr>
      <w:bookmarkStart w:id="6" w:name="_Toc430165709"/>
      <w:proofErr w:type="spellStart"/>
      <w:r w:rsidRPr="000567A9">
        <w:t>Unité</w:t>
      </w:r>
      <w:proofErr w:type="spellEnd"/>
      <w:r w:rsidRPr="000567A9">
        <w:t xml:space="preserve"> 2</w:t>
      </w:r>
      <w:bookmarkEnd w:id="6"/>
    </w:p>
    <w:p w:rsidR="005542F9" w:rsidRPr="000567A9" w:rsidRDefault="007D299A" w:rsidP="000567A9">
      <w:pPr>
        <w:pStyle w:val="Heading2"/>
      </w:pPr>
      <w:bookmarkStart w:id="7" w:name="_Toc430165710"/>
      <w:r w:rsidRPr="000567A9">
        <w:t>Countries &amp; nationalities; family &amp; pets; physical descriptions; personality; Adjectives</w:t>
      </w:r>
      <w:bookmarkEnd w:id="7"/>
    </w:p>
    <w:p w:rsidR="007D299A" w:rsidRPr="007D299A" w:rsidRDefault="007D299A" w:rsidP="007D299A"/>
    <w:p w:rsidR="00B44277" w:rsidRDefault="00B44277">
      <w:r>
        <w:rPr>
          <w:noProof/>
          <w:lang w:eastAsia="en-GB"/>
        </w:rPr>
        <w:drawing>
          <wp:inline distT="0" distB="0" distL="0" distR="0" wp14:anchorId="6C23146D" wp14:editId="18D380ED">
            <wp:extent cx="5801710" cy="7031509"/>
            <wp:effectExtent l="0" t="0" r="889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030" cy="703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277" w:rsidRDefault="00B44277">
      <w:r>
        <w:rPr>
          <w:noProof/>
          <w:lang w:eastAsia="en-GB"/>
        </w:rPr>
        <w:drawing>
          <wp:inline distT="0" distB="0" distL="0" distR="0" wp14:anchorId="0505CA29" wp14:editId="4A293400">
            <wp:extent cx="5760729" cy="6810703"/>
            <wp:effectExtent l="0" t="0" r="0" b="952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954" cy="6813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BCCB2E" wp14:editId="4ACB5BC2">
            <wp:extent cx="5998975" cy="1418897"/>
            <wp:effectExtent l="0" t="0" r="190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39" cy="1426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247" w:rsidRDefault="00B44277">
      <w:r>
        <w:rPr>
          <w:noProof/>
          <w:lang w:eastAsia="en-GB"/>
        </w:rPr>
        <w:drawing>
          <wp:inline distT="0" distB="0" distL="0" distR="0" wp14:anchorId="768BF638" wp14:editId="7271ACE4">
            <wp:extent cx="5473065" cy="4544695"/>
            <wp:effectExtent l="0" t="0" r="0" b="825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065" cy="454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277" w:rsidRDefault="00510247">
      <w:r>
        <w:rPr>
          <w:noProof/>
          <w:lang w:eastAsia="en-GB"/>
        </w:rPr>
        <w:drawing>
          <wp:inline distT="0" distB="0" distL="0" distR="0" wp14:anchorId="0E028C0F" wp14:editId="12C3DE37">
            <wp:extent cx="4326255" cy="3807460"/>
            <wp:effectExtent l="0" t="0" r="0" b="254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255" cy="380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247" w:rsidRDefault="00510247">
      <w:r>
        <w:rPr>
          <w:noProof/>
          <w:lang w:eastAsia="en-GB"/>
        </w:rPr>
        <w:drawing>
          <wp:inline distT="0" distB="0" distL="0" distR="0" wp14:anchorId="7F309162" wp14:editId="05465FA8">
            <wp:extent cx="5654131" cy="3531476"/>
            <wp:effectExtent l="0" t="0" r="381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014" cy="3532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247" w:rsidRDefault="00510247"/>
    <w:p w:rsidR="00510247" w:rsidRDefault="00510247">
      <w:r>
        <w:rPr>
          <w:noProof/>
          <w:lang w:eastAsia="en-GB"/>
        </w:rPr>
        <w:drawing>
          <wp:inline distT="0" distB="0" distL="0" distR="0" wp14:anchorId="77D057AA" wp14:editId="0EC01856">
            <wp:extent cx="5367882" cy="4288221"/>
            <wp:effectExtent l="0" t="0" r="444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776" cy="4290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247" w:rsidRDefault="00510247">
      <w:r>
        <w:rPr>
          <w:noProof/>
          <w:lang w:eastAsia="en-GB"/>
        </w:rPr>
        <w:drawing>
          <wp:inline distT="0" distB="0" distL="0" distR="0" wp14:anchorId="7A724D37" wp14:editId="0E093D1B">
            <wp:extent cx="5760952" cy="3720662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978" cy="372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247" w:rsidRDefault="00510247">
      <w:r>
        <w:rPr>
          <w:noProof/>
          <w:lang w:eastAsia="en-GB"/>
        </w:rPr>
        <w:drawing>
          <wp:inline distT="0" distB="0" distL="0" distR="0" wp14:anchorId="1379EDAF" wp14:editId="47A000E1">
            <wp:extent cx="5820925" cy="4382814"/>
            <wp:effectExtent l="0" t="0" r="889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685" cy="438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247" w:rsidRDefault="00510247">
      <w:r>
        <w:rPr>
          <w:noProof/>
          <w:lang w:eastAsia="en-GB"/>
        </w:rPr>
        <w:drawing>
          <wp:inline distT="0" distB="0" distL="0" distR="0" wp14:anchorId="604E9B51" wp14:editId="42A95BA0">
            <wp:extent cx="5641369" cy="4950372"/>
            <wp:effectExtent l="0" t="0" r="0" b="317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486" cy="496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62CE3DC" wp14:editId="332E6DDA">
            <wp:extent cx="5386354" cy="3752194"/>
            <wp:effectExtent l="0" t="0" r="5080" b="127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804" cy="3754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247" w:rsidRDefault="00510247">
      <w:r>
        <w:rPr>
          <w:noProof/>
          <w:lang w:eastAsia="en-GB"/>
        </w:rPr>
        <w:drawing>
          <wp:inline distT="0" distB="0" distL="0" distR="0" wp14:anchorId="173912A6" wp14:editId="038D249A">
            <wp:extent cx="5324132" cy="517109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375" cy="5178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C1E78F" wp14:editId="21DD3AF5">
            <wp:extent cx="5186393" cy="2774731"/>
            <wp:effectExtent l="0" t="0" r="0" b="698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924" cy="277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0B9" w:rsidRDefault="009810B9">
      <w:r>
        <w:rPr>
          <w:noProof/>
          <w:lang w:eastAsia="en-GB"/>
        </w:rPr>
        <w:drawing>
          <wp:inline distT="0" distB="0" distL="0" distR="0" wp14:anchorId="3F2B92F5" wp14:editId="05B1A590">
            <wp:extent cx="3583660" cy="2806262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722" cy="2821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0B9" w:rsidRDefault="009810B9"/>
    <w:p w:rsidR="009810B9" w:rsidRDefault="009810B9"/>
    <w:p w:rsidR="009810B9" w:rsidRDefault="009810B9">
      <w:r>
        <w:rPr>
          <w:noProof/>
          <w:lang w:eastAsia="en-GB"/>
        </w:rPr>
        <w:drawing>
          <wp:inline distT="0" distB="0" distL="0" distR="0" wp14:anchorId="0B292FA7" wp14:editId="4615BED5">
            <wp:extent cx="5863206" cy="4855780"/>
            <wp:effectExtent l="0" t="0" r="4445" b="254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111" cy="4861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99A" w:rsidRDefault="009810B9">
      <w:r>
        <w:rPr>
          <w:noProof/>
          <w:lang w:eastAsia="en-GB"/>
        </w:rPr>
        <w:drawing>
          <wp:inline distT="0" distB="0" distL="0" distR="0" wp14:anchorId="4B46CED0" wp14:editId="7678EECE">
            <wp:extent cx="5851278" cy="5801710"/>
            <wp:effectExtent l="0" t="0" r="0" b="889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381" cy="5805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3718">
        <w:rPr>
          <w:noProof/>
          <w:lang w:eastAsia="en-GB"/>
        </w:rPr>
        <w:drawing>
          <wp:inline distT="0" distB="0" distL="0" distR="0" wp14:anchorId="186E4E99" wp14:editId="5AC9FD80">
            <wp:extent cx="5647110" cy="2490952"/>
            <wp:effectExtent l="0" t="0" r="0" b="508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554" cy="249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42C8" w:rsidRDefault="003D42C8">
      <w:r>
        <w:br w:type="page"/>
      </w:r>
    </w:p>
    <w:p w:rsidR="00895F77" w:rsidRDefault="003D42C8" w:rsidP="003D42C8">
      <w:pPr>
        <w:pStyle w:val="Heading2"/>
      </w:pPr>
      <w:bookmarkStart w:id="8" w:name="_Toc430165711"/>
      <w:r>
        <w:t xml:space="preserve">Grammar:  Adjectives &amp; </w:t>
      </w:r>
      <w:r w:rsidR="009B10F1">
        <w:t>agreement of adjectives</w:t>
      </w:r>
      <w:bookmarkEnd w:id="8"/>
    </w:p>
    <w:p w:rsidR="00895F77" w:rsidRDefault="00895F77" w:rsidP="003D42C8">
      <w:pPr>
        <w:pStyle w:val="Heading2"/>
      </w:pPr>
    </w:p>
    <w:p w:rsidR="00895F77" w:rsidRDefault="00895F77" w:rsidP="009B4880">
      <w:r>
        <w:rPr>
          <w:noProof/>
          <w:lang w:eastAsia="en-GB"/>
        </w:rPr>
        <w:drawing>
          <wp:inline distT="0" distB="0" distL="0" distR="0" wp14:anchorId="6FE187DF" wp14:editId="3A266941">
            <wp:extent cx="5204460" cy="3840480"/>
            <wp:effectExtent l="0" t="0" r="0" b="762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F77" w:rsidRDefault="00895F77" w:rsidP="009B4880">
      <w:r>
        <w:rPr>
          <w:noProof/>
          <w:lang w:eastAsia="en-GB"/>
        </w:rPr>
        <w:drawing>
          <wp:inline distT="0" distB="0" distL="0" distR="0" wp14:anchorId="663D19A6" wp14:editId="510DD330">
            <wp:extent cx="5013960" cy="31623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0F1" w:rsidRDefault="00895F77" w:rsidP="009B4880">
      <w:r>
        <w:rPr>
          <w:noProof/>
          <w:lang w:eastAsia="en-GB"/>
        </w:rPr>
        <w:drawing>
          <wp:inline distT="0" distB="0" distL="0" distR="0" wp14:anchorId="3E17B99A" wp14:editId="2F383093">
            <wp:extent cx="5113020" cy="297180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02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9AC32E6" wp14:editId="7E295D92">
            <wp:extent cx="5166360" cy="3787140"/>
            <wp:effectExtent l="0" t="0" r="0" b="381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360" cy="37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0F1" w:rsidRDefault="009B10F1" w:rsidP="009B10F1">
      <w:pPr>
        <w:rPr>
          <w:rFonts w:asciiTheme="majorHAnsi" w:eastAsiaTheme="majorEastAsia" w:hAnsiTheme="majorHAnsi" w:cstheme="majorBidi"/>
          <w:color w:val="4F81BD" w:themeColor="accent1"/>
          <w:sz w:val="26"/>
          <w:szCs w:val="26"/>
        </w:rPr>
      </w:pPr>
      <w:r>
        <w:br w:type="page"/>
      </w:r>
    </w:p>
    <w:p w:rsidR="009B10F1" w:rsidRDefault="009B10F1" w:rsidP="009B4880">
      <w:r>
        <w:rPr>
          <w:noProof/>
          <w:lang w:eastAsia="en-GB"/>
        </w:rPr>
        <w:drawing>
          <wp:inline distT="0" distB="0" distL="0" distR="0" wp14:anchorId="6F5867A2" wp14:editId="2D8CA04C">
            <wp:extent cx="5273040" cy="3177540"/>
            <wp:effectExtent l="0" t="0" r="3810" b="381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317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D47" w:rsidRDefault="009B10F1" w:rsidP="009B4880">
      <w:r>
        <w:rPr>
          <w:noProof/>
          <w:lang w:eastAsia="en-GB"/>
        </w:rPr>
        <w:drawing>
          <wp:inline distT="0" distB="0" distL="0" distR="0" wp14:anchorId="39239548" wp14:editId="2522CC31">
            <wp:extent cx="5113020" cy="3749040"/>
            <wp:effectExtent l="0" t="0" r="0" b="381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02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D47" w:rsidRDefault="00954D47" w:rsidP="009B4880">
      <w:r>
        <w:rPr>
          <w:noProof/>
          <w:lang w:eastAsia="en-GB"/>
        </w:rPr>
        <w:drawing>
          <wp:inline distT="0" distB="0" distL="0" distR="0" wp14:anchorId="488D600C" wp14:editId="72AA7F4D">
            <wp:extent cx="5082540" cy="4739640"/>
            <wp:effectExtent l="0" t="0" r="3810" b="381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540" cy="473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D47" w:rsidRPr="00C05A37" w:rsidRDefault="00954D47" w:rsidP="00C05A37">
      <w:pPr>
        <w:rPr>
          <w:rFonts w:asciiTheme="majorHAnsi" w:eastAsiaTheme="majorEastAsia" w:hAnsiTheme="majorHAnsi" w:cstheme="majorBidi"/>
          <w:color w:val="4F81BD" w:themeColor="accent1"/>
          <w:sz w:val="26"/>
          <w:szCs w:val="26"/>
        </w:rPr>
      </w:pPr>
      <w:r>
        <w:br w:type="page"/>
      </w:r>
    </w:p>
    <w:p w:rsidR="00C05A37" w:rsidRDefault="00954D47" w:rsidP="009B4880">
      <w:r>
        <w:rPr>
          <w:noProof/>
          <w:lang w:eastAsia="en-GB"/>
        </w:rPr>
        <w:drawing>
          <wp:inline distT="0" distB="0" distL="0" distR="0" wp14:anchorId="76303483" wp14:editId="325B8079">
            <wp:extent cx="5044440" cy="3756660"/>
            <wp:effectExtent l="0" t="0" r="381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40" cy="375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A37" w:rsidRDefault="00C05A37" w:rsidP="009B4880">
      <w:r>
        <w:rPr>
          <w:noProof/>
          <w:lang w:eastAsia="en-GB"/>
        </w:rPr>
        <w:drawing>
          <wp:inline distT="0" distB="0" distL="0" distR="0" wp14:anchorId="75822B5C" wp14:editId="1DC65E83">
            <wp:extent cx="5067300" cy="327660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A37" w:rsidRDefault="00C05A37" w:rsidP="003D42C8">
      <w:pPr>
        <w:pStyle w:val="Heading2"/>
      </w:pPr>
    </w:p>
    <w:p w:rsidR="00287032" w:rsidRDefault="00287032" w:rsidP="009B4880">
      <w:r>
        <w:rPr>
          <w:noProof/>
          <w:lang w:eastAsia="en-GB"/>
        </w:rPr>
        <w:drawing>
          <wp:inline distT="0" distB="0" distL="0" distR="0" wp14:anchorId="18FF92F5" wp14:editId="1FB5777B">
            <wp:extent cx="2499360" cy="3101340"/>
            <wp:effectExtent l="0" t="0" r="0" b="381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310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48F8" w:rsidRDefault="00287032" w:rsidP="009B4880">
      <w:r>
        <w:rPr>
          <w:noProof/>
          <w:lang w:eastAsia="en-GB"/>
        </w:rPr>
        <w:drawing>
          <wp:inline distT="0" distB="0" distL="0" distR="0" wp14:anchorId="7FA11BB4" wp14:editId="62B0C7D8">
            <wp:extent cx="5074920" cy="316992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92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48F8">
        <w:br w:type="page"/>
      </w:r>
    </w:p>
    <w:p w:rsidR="007D299A" w:rsidRDefault="005848F8" w:rsidP="005848F8">
      <w:pPr>
        <w:pStyle w:val="Heading2"/>
      </w:pPr>
      <w:bookmarkStart w:id="9" w:name="_Toc430165712"/>
      <w:r>
        <w:t>Culture: The geography of France; Paris</w:t>
      </w:r>
      <w:bookmarkEnd w:id="9"/>
    </w:p>
    <w:p w:rsidR="005848F8" w:rsidRPr="005848F8" w:rsidRDefault="005848F8" w:rsidP="005848F8"/>
    <w:p w:rsidR="005848F8" w:rsidRDefault="005848F8" w:rsidP="009B4880">
      <w:r>
        <w:rPr>
          <w:noProof/>
          <w:lang w:eastAsia="en-GB"/>
        </w:rPr>
        <w:drawing>
          <wp:inline distT="0" distB="0" distL="0" distR="0" wp14:anchorId="659D4527" wp14:editId="5D72C853">
            <wp:extent cx="6091296" cy="5334000"/>
            <wp:effectExtent l="0" t="0" r="5080" b="0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296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7C0C38" wp14:editId="0CED81AF">
            <wp:extent cx="6382462" cy="2087880"/>
            <wp:effectExtent l="0" t="0" r="0" b="7620"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462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 w:rsidR="009E02F6">
        <w:rPr>
          <w:noProof/>
          <w:lang w:eastAsia="en-GB"/>
        </w:rPr>
        <w:drawing>
          <wp:inline distT="0" distB="0" distL="0" distR="0" wp14:anchorId="0E94D90A" wp14:editId="7F570C87">
            <wp:extent cx="5791200" cy="5581374"/>
            <wp:effectExtent l="0" t="0" r="0" b="635"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5581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2F6" w:rsidRDefault="009E02F6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rFonts w:asciiTheme="majorHAnsi" w:eastAsiaTheme="majorEastAsia" w:hAnsiTheme="majorHAnsi" w:cstheme="majorBidi"/>
          <w:b/>
          <w:bCs/>
          <w:noProof/>
          <w:color w:val="365F91" w:themeColor="accent1" w:themeShade="BF"/>
          <w:sz w:val="28"/>
          <w:szCs w:val="28"/>
          <w:lang w:eastAsia="en-GB"/>
        </w:rPr>
        <w:drawing>
          <wp:inline distT="0" distB="0" distL="0" distR="0" wp14:anchorId="45832A06" wp14:editId="53EFFF78">
            <wp:extent cx="5453878" cy="3093720"/>
            <wp:effectExtent l="0" t="0" r="0" b="0"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878" cy="309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A32" w:rsidRDefault="009E02F6">
      <w:r>
        <w:br w:type="page"/>
      </w:r>
      <w:r w:rsidR="00E30A32">
        <w:rPr>
          <w:noProof/>
          <w:lang w:eastAsia="en-GB"/>
        </w:rPr>
        <w:drawing>
          <wp:inline distT="0" distB="0" distL="0" distR="0" wp14:anchorId="39288FE3" wp14:editId="6424C384">
            <wp:extent cx="5369907" cy="3756660"/>
            <wp:effectExtent l="0" t="0" r="2540" b="0"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602" cy="3757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2F6" w:rsidRDefault="00E30A32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716D86CD" wp14:editId="11D95D3D">
            <wp:extent cx="5171388" cy="4914900"/>
            <wp:effectExtent l="0" t="0" r="0" b="0"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795" cy="4915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A32" w:rsidRDefault="00E30A32" w:rsidP="009B4880">
      <w:r>
        <w:rPr>
          <w:noProof/>
          <w:lang w:eastAsia="en-GB"/>
        </w:rPr>
        <w:drawing>
          <wp:inline distT="0" distB="0" distL="0" distR="0" wp14:anchorId="2D26EBAF" wp14:editId="492C74F6">
            <wp:extent cx="6207760" cy="5151120"/>
            <wp:effectExtent l="0" t="0" r="2540" b="0"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760" cy="515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98FD9C8" wp14:editId="2EA2B462">
            <wp:extent cx="6382176" cy="2506980"/>
            <wp:effectExtent l="0" t="0" r="0" b="7620"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176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841775" w:rsidRDefault="00D57E03" w:rsidP="009B4880">
      <w:r>
        <w:rPr>
          <w:noProof/>
          <w:lang w:eastAsia="en-GB"/>
        </w:rPr>
        <w:drawing>
          <wp:inline distT="0" distB="0" distL="0" distR="0" wp14:anchorId="0B289BF6" wp14:editId="2FF3D9DA">
            <wp:extent cx="5707380" cy="5441390"/>
            <wp:effectExtent l="0" t="0" r="7620" b="6985"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155" cy="5443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E03" w:rsidRDefault="00841775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7C52A070" wp14:editId="08E1E1B3">
            <wp:extent cx="5402580" cy="3197005"/>
            <wp:effectExtent l="0" t="0" r="7620" b="3810"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319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961" w:rsidRDefault="00D57E03" w:rsidP="009B4880">
      <w:r>
        <w:br w:type="page"/>
      </w:r>
      <w:r w:rsidR="00841775">
        <w:rPr>
          <w:noProof/>
          <w:lang w:eastAsia="en-GB"/>
        </w:rPr>
        <w:drawing>
          <wp:inline distT="0" distB="0" distL="0" distR="0" wp14:anchorId="7F26D474" wp14:editId="0FB17269">
            <wp:extent cx="5760720" cy="3218763"/>
            <wp:effectExtent l="0" t="0" r="0" b="1270"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18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10C" w:rsidRDefault="009B2961" w:rsidP="00CB210C">
      <w:r>
        <w:rPr>
          <w:noProof/>
          <w:lang w:eastAsia="en-GB"/>
        </w:rPr>
        <w:drawing>
          <wp:inline distT="0" distB="0" distL="0" distR="0" wp14:anchorId="561D3E7A" wp14:editId="3AF2B9B1">
            <wp:extent cx="5730240" cy="5288280"/>
            <wp:effectExtent l="0" t="0" r="3810" b="7620"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528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0B9" w:rsidRPr="00CB210C" w:rsidRDefault="007D299A" w:rsidP="00CB210C">
      <w:pPr>
        <w:pStyle w:val="Heading1"/>
      </w:pPr>
      <w:bookmarkStart w:id="10" w:name="_Toc430165713"/>
      <w:proofErr w:type="spellStart"/>
      <w:r>
        <w:t>Unité</w:t>
      </w:r>
      <w:proofErr w:type="spellEnd"/>
      <w:r>
        <w:t xml:space="preserve"> 3</w:t>
      </w:r>
      <w:bookmarkEnd w:id="10"/>
    </w:p>
    <w:p w:rsidR="007D299A" w:rsidRDefault="007D299A" w:rsidP="007D299A">
      <w:pPr>
        <w:pStyle w:val="Heading2"/>
      </w:pPr>
      <w:bookmarkStart w:id="11" w:name="_Toc430165714"/>
      <w:r>
        <w:t>School subjects; times &amp; numbers; PRESENT TENSE, clothes</w:t>
      </w:r>
      <w:bookmarkEnd w:id="11"/>
    </w:p>
    <w:p w:rsidR="007D299A" w:rsidRPr="007D299A" w:rsidRDefault="007D299A" w:rsidP="007D299A"/>
    <w:p w:rsidR="00FA3718" w:rsidRDefault="00FA3718">
      <w:r>
        <w:rPr>
          <w:noProof/>
          <w:lang w:eastAsia="en-GB"/>
        </w:rPr>
        <w:drawing>
          <wp:inline distT="0" distB="0" distL="0" distR="0" wp14:anchorId="0CCAA04F" wp14:editId="5474A47B">
            <wp:extent cx="5884228" cy="3657600"/>
            <wp:effectExtent l="0" t="0" r="254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199" cy="366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9D6DBDA" wp14:editId="62BCF383">
            <wp:extent cx="5497604" cy="4225159"/>
            <wp:effectExtent l="0" t="0" r="8255" b="444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448" cy="4228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718" w:rsidRDefault="00FA3718">
      <w:r>
        <w:rPr>
          <w:noProof/>
          <w:lang w:eastAsia="en-GB"/>
        </w:rPr>
        <w:drawing>
          <wp:inline distT="0" distB="0" distL="0" distR="0" wp14:anchorId="05D6E713" wp14:editId="206B6865">
            <wp:extent cx="5930668" cy="5013434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106" cy="5018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390AFC6" wp14:editId="70B42AE6">
            <wp:extent cx="5477144" cy="3216165"/>
            <wp:effectExtent l="0" t="0" r="0" b="381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668" cy="3219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718" w:rsidRDefault="00FA3718">
      <w:r>
        <w:rPr>
          <w:noProof/>
          <w:lang w:eastAsia="en-GB"/>
        </w:rPr>
        <w:drawing>
          <wp:inline distT="0" distB="0" distL="0" distR="0" wp14:anchorId="4ADEAFF1" wp14:editId="5C108A17">
            <wp:extent cx="4899660" cy="4531360"/>
            <wp:effectExtent l="0" t="0" r="0" b="254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453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718" w:rsidRDefault="00FA3718"/>
    <w:p w:rsidR="00FA3718" w:rsidRDefault="00FA3718">
      <w:r>
        <w:rPr>
          <w:noProof/>
          <w:lang w:eastAsia="en-GB"/>
        </w:rPr>
        <w:drawing>
          <wp:inline distT="0" distB="0" distL="0" distR="0" wp14:anchorId="018E7085" wp14:editId="507F61D3">
            <wp:extent cx="5394212" cy="3153104"/>
            <wp:effectExtent l="0" t="0" r="0" b="952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781" cy="315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192" w:rsidRDefault="00541192">
      <w:r>
        <w:br w:type="page"/>
      </w:r>
    </w:p>
    <w:p w:rsidR="003E3952" w:rsidRDefault="003E3952">
      <w:r>
        <w:rPr>
          <w:noProof/>
          <w:lang w:eastAsia="en-GB"/>
        </w:rPr>
        <w:drawing>
          <wp:inline distT="0" distB="0" distL="0" distR="0" wp14:anchorId="41D8CEBE" wp14:editId="35803454">
            <wp:extent cx="2402205" cy="1664970"/>
            <wp:effectExtent l="0" t="0" r="0" b="0"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205" cy="166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10207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418"/>
        <w:gridCol w:w="1559"/>
        <w:gridCol w:w="1418"/>
        <w:gridCol w:w="1417"/>
        <w:gridCol w:w="1560"/>
        <w:gridCol w:w="1417"/>
        <w:gridCol w:w="1418"/>
      </w:tblGrid>
      <w:tr w:rsidR="00541192" w:rsidTr="00541192">
        <w:tc>
          <w:tcPr>
            <w:tcW w:w="1418" w:type="dxa"/>
            <w:shd w:val="pct5" w:color="auto" w:fill="auto"/>
          </w:tcPr>
          <w:p w:rsidR="00541192" w:rsidRPr="00541192" w:rsidRDefault="003E3952">
            <w:pPr>
              <w:rPr>
                <w:sz w:val="32"/>
              </w:rPr>
            </w:pPr>
            <w:proofErr w:type="spellStart"/>
            <w:r>
              <w:rPr>
                <w:sz w:val="32"/>
              </w:rPr>
              <w:t>Semaine</w:t>
            </w:r>
            <w:proofErr w:type="spellEnd"/>
            <w:r>
              <w:rPr>
                <w:sz w:val="32"/>
              </w:rPr>
              <w:t xml:space="preserve"> A/B</w:t>
            </w:r>
          </w:p>
        </w:tc>
        <w:tc>
          <w:tcPr>
            <w:tcW w:w="1559" w:type="dxa"/>
            <w:shd w:val="pct5" w:color="auto" w:fill="auto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  <w:shd w:val="pct5" w:color="auto" w:fill="auto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  <w:shd w:val="pct5" w:color="auto" w:fill="auto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  <w:shd w:val="pct5" w:color="auto" w:fill="auto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  <w:shd w:val="pct5" w:color="auto" w:fill="auto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  <w:shd w:val="pct5" w:color="auto" w:fill="auto"/>
          </w:tcPr>
          <w:p w:rsidR="00541192" w:rsidRPr="00541192" w:rsidRDefault="00541192">
            <w:pPr>
              <w:rPr>
                <w:sz w:val="32"/>
              </w:rPr>
            </w:pPr>
          </w:p>
        </w:tc>
      </w:tr>
      <w:tr w:rsidR="00541192" w:rsidTr="00541192"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  <w:r w:rsidRPr="00541192">
              <w:rPr>
                <w:sz w:val="32"/>
              </w:rPr>
              <w:t>8.30-9.30</w:t>
            </w:r>
          </w:p>
        </w:tc>
        <w:tc>
          <w:tcPr>
            <w:tcW w:w="1559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</w:tr>
      <w:tr w:rsidR="00541192" w:rsidTr="00541192"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  <w:r w:rsidRPr="00541192">
              <w:rPr>
                <w:sz w:val="32"/>
              </w:rPr>
              <w:t>9.30-10.30</w:t>
            </w:r>
          </w:p>
        </w:tc>
        <w:tc>
          <w:tcPr>
            <w:tcW w:w="1559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</w:tr>
      <w:tr w:rsidR="00541192" w:rsidTr="00541192"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  <w:r w:rsidRPr="00541192">
              <w:rPr>
                <w:sz w:val="32"/>
              </w:rPr>
              <w:t>10.30-11.00</w:t>
            </w:r>
          </w:p>
        </w:tc>
        <w:tc>
          <w:tcPr>
            <w:tcW w:w="1559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</w:tr>
      <w:tr w:rsidR="00541192" w:rsidTr="00541192"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  <w:r w:rsidRPr="00541192">
              <w:rPr>
                <w:sz w:val="32"/>
              </w:rPr>
              <w:t>11.00-12.00</w:t>
            </w:r>
          </w:p>
        </w:tc>
        <w:tc>
          <w:tcPr>
            <w:tcW w:w="1559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</w:tr>
      <w:tr w:rsidR="00541192" w:rsidTr="00541192"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  <w:r w:rsidRPr="00541192">
              <w:rPr>
                <w:sz w:val="32"/>
              </w:rPr>
              <w:t>12.00-13.00</w:t>
            </w:r>
          </w:p>
        </w:tc>
        <w:tc>
          <w:tcPr>
            <w:tcW w:w="1559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</w:tr>
      <w:tr w:rsidR="00541192" w:rsidTr="00541192"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  <w:r w:rsidRPr="00541192">
              <w:rPr>
                <w:sz w:val="32"/>
              </w:rPr>
              <w:t>13.30-14.30</w:t>
            </w:r>
          </w:p>
        </w:tc>
        <w:tc>
          <w:tcPr>
            <w:tcW w:w="1559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</w:tr>
      <w:tr w:rsidR="00541192" w:rsidTr="00541192"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  <w:r w:rsidRPr="00541192">
              <w:rPr>
                <w:sz w:val="32"/>
              </w:rPr>
              <w:t>14.30-15.30</w:t>
            </w:r>
          </w:p>
        </w:tc>
        <w:tc>
          <w:tcPr>
            <w:tcW w:w="1559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</w:tr>
      <w:tr w:rsidR="00541192" w:rsidTr="00541192"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  <w:r w:rsidRPr="00541192">
              <w:rPr>
                <w:sz w:val="32"/>
              </w:rPr>
              <w:t>15.30-16.30</w:t>
            </w:r>
          </w:p>
        </w:tc>
        <w:tc>
          <w:tcPr>
            <w:tcW w:w="1559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</w:tr>
      <w:tr w:rsidR="00541192" w:rsidTr="00541192"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  <w:r w:rsidRPr="00541192">
              <w:rPr>
                <w:sz w:val="32"/>
              </w:rPr>
              <w:t>16.30-17.30</w:t>
            </w:r>
          </w:p>
        </w:tc>
        <w:tc>
          <w:tcPr>
            <w:tcW w:w="1559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</w:tr>
      <w:tr w:rsidR="00541192" w:rsidTr="00541192"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  <w:r w:rsidRPr="00541192">
              <w:rPr>
                <w:sz w:val="32"/>
              </w:rPr>
              <w:t>17.30-18.30</w:t>
            </w:r>
          </w:p>
        </w:tc>
        <w:tc>
          <w:tcPr>
            <w:tcW w:w="1559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</w:tr>
      <w:tr w:rsidR="00541192" w:rsidTr="00541192"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  <w:r>
              <w:rPr>
                <w:sz w:val="32"/>
              </w:rPr>
              <w:t>18.30-</w:t>
            </w:r>
            <w:r w:rsidRPr="00541192">
              <w:rPr>
                <w:sz w:val="32"/>
              </w:rPr>
              <w:t>19.30</w:t>
            </w:r>
          </w:p>
        </w:tc>
        <w:tc>
          <w:tcPr>
            <w:tcW w:w="1559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</w:tr>
      <w:tr w:rsidR="00541192" w:rsidTr="00541192"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  <w:r w:rsidRPr="00541192">
              <w:rPr>
                <w:sz w:val="32"/>
              </w:rPr>
              <w:t>19.30-21.00</w:t>
            </w:r>
          </w:p>
        </w:tc>
        <w:tc>
          <w:tcPr>
            <w:tcW w:w="1559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560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7" w:type="dxa"/>
          </w:tcPr>
          <w:p w:rsidR="00541192" w:rsidRPr="00541192" w:rsidRDefault="00541192">
            <w:pPr>
              <w:rPr>
                <w:sz w:val="32"/>
              </w:rPr>
            </w:pPr>
          </w:p>
        </w:tc>
        <w:tc>
          <w:tcPr>
            <w:tcW w:w="1418" w:type="dxa"/>
          </w:tcPr>
          <w:p w:rsidR="00541192" w:rsidRPr="00541192" w:rsidRDefault="00541192">
            <w:pPr>
              <w:rPr>
                <w:sz w:val="32"/>
              </w:rPr>
            </w:pPr>
          </w:p>
        </w:tc>
      </w:tr>
    </w:tbl>
    <w:p w:rsidR="00541192" w:rsidRDefault="00541192"/>
    <w:p w:rsidR="00DE4FED" w:rsidRDefault="00DE4FED">
      <w:r>
        <w:rPr>
          <w:noProof/>
          <w:lang w:eastAsia="en-GB"/>
        </w:rPr>
        <w:drawing>
          <wp:inline distT="0" distB="0" distL="0" distR="0" wp14:anchorId="1264442C" wp14:editId="2B9814AB">
            <wp:extent cx="5707117" cy="5499002"/>
            <wp:effectExtent l="0" t="0" r="8255" b="698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421" cy="550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FED" w:rsidRDefault="00DE4FED">
      <w:r>
        <w:rPr>
          <w:noProof/>
          <w:lang w:eastAsia="en-GB"/>
        </w:rPr>
        <w:drawing>
          <wp:inline distT="0" distB="0" distL="0" distR="0" wp14:anchorId="045D9EF2" wp14:editId="16A74D95">
            <wp:extent cx="4320051" cy="2680138"/>
            <wp:effectExtent l="0" t="0" r="4445" b="635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008" cy="2683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FED" w:rsidRDefault="00DE4FED">
      <w:r>
        <w:rPr>
          <w:noProof/>
          <w:lang w:eastAsia="en-GB"/>
        </w:rPr>
        <w:drawing>
          <wp:inline distT="0" distB="0" distL="0" distR="0" wp14:anchorId="2B58124A" wp14:editId="6CC26D75">
            <wp:extent cx="5991000" cy="5801710"/>
            <wp:effectExtent l="0" t="0" r="0" b="889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206" cy="5805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FED" w:rsidRDefault="00DE4FED">
      <w:r>
        <w:rPr>
          <w:noProof/>
          <w:lang w:eastAsia="en-GB"/>
        </w:rPr>
        <w:drawing>
          <wp:inline distT="0" distB="0" distL="0" distR="0" wp14:anchorId="79EE13C4" wp14:editId="3D79468E">
            <wp:extent cx="4972720" cy="2774731"/>
            <wp:effectExtent l="0" t="0" r="0" b="698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531" cy="277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FED" w:rsidRDefault="00865EFC">
      <w:r>
        <w:rPr>
          <w:noProof/>
          <w:lang w:eastAsia="en-GB"/>
        </w:rPr>
        <w:drawing>
          <wp:inline distT="0" distB="0" distL="0" distR="0" wp14:anchorId="70949544" wp14:editId="0F2F502F">
            <wp:extent cx="5454018" cy="2963917"/>
            <wp:effectExtent l="0" t="0" r="0" b="825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325" cy="2967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C23" w:rsidRDefault="005E5C23"/>
    <w:p w:rsidR="00DE4FED" w:rsidRDefault="00DE4FED">
      <w:r>
        <w:rPr>
          <w:noProof/>
          <w:lang w:eastAsia="en-GB"/>
        </w:rPr>
        <w:drawing>
          <wp:inline distT="0" distB="0" distL="0" distR="0" wp14:anchorId="2523E5EE" wp14:editId="6D38A08B">
            <wp:extent cx="1173707" cy="1751459"/>
            <wp:effectExtent l="0" t="0" r="7620" b="127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824" cy="175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073E078" wp14:editId="68772BB1">
            <wp:extent cx="1188617" cy="1856096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739" cy="1860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D405CF" wp14:editId="66EFAE3D">
            <wp:extent cx="1133737" cy="1856095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285" cy="1856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C23" w:rsidRDefault="005E5C23">
      <w:r>
        <w:rPr>
          <w:noProof/>
          <w:lang w:eastAsia="en-GB"/>
        </w:rPr>
        <w:drawing>
          <wp:inline distT="0" distB="0" distL="0" distR="0" wp14:anchorId="13FC4469" wp14:editId="4FD93959">
            <wp:extent cx="2129051" cy="1668592"/>
            <wp:effectExtent l="0" t="0" r="5080" b="825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118" cy="1678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B79F6ED" wp14:editId="7102DC01">
            <wp:extent cx="3275463" cy="1779526"/>
            <wp:effectExtent l="0" t="0" r="127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600" cy="1779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EFC" w:rsidRDefault="00865EFC">
      <w:r>
        <w:rPr>
          <w:noProof/>
          <w:lang w:eastAsia="en-GB"/>
        </w:rPr>
        <w:drawing>
          <wp:inline distT="0" distB="0" distL="0" distR="0" wp14:anchorId="15BF0083" wp14:editId="5B8355AA">
            <wp:extent cx="5770179" cy="7204669"/>
            <wp:effectExtent l="0" t="0" r="254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227" cy="721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7A3DD0" wp14:editId="64A23358">
            <wp:extent cx="4667250" cy="76454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76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EFC" w:rsidRDefault="00865EFC">
      <w:r>
        <w:rPr>
          <w:noProof/>
          <w:lang w:eastAsia="en-GB"/>
        </w:rPr>
        <w:drawing>
          <wp:inline distT="0" distB="0" distL="0" distR="0" wp14:anchorId="3D98AE8E" wp14:editId="256D5388">
            <wp:extent cx="6007669" cy="5990897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27" cy="599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10C" w:rsidRDefault="00CB210C"/>
    <w:p w:rsidR="00D73148" w:rsidRDefault="00D73148">
      <w:r>
        <w:rPr>
          <w:noProof/>
          <w:lang w:eastAsia="en-GB"/>
        </w:rPr>
        <w:drawing>
          <wp:inline distT="0" distB="0" distL="0" distR="0" wp14:anchorId="6E2A48FE" wp14:editId="673F2824">
            <wp:extent cx="5941429" cy="2112579"/>
            <wp:effectExtent l="0" t="0" r="2540" b="254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857" cy="211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952" w:rsidRDefault="00D73148">
      <w:r>
        <w:rPr>
          <w:noProof/>
          <w:lang w:eastAsia="en-GB"/>
        </w:rPr>
        <w:drawing>
          <wp:inline distT="0" distB="0" distL="0" distR="0" wp14:anchorId="7CF3CE42" wp14:editId="303CAA5F">
            <wp:extent cx="5959366" cy="6258261"/>
            <wp:effectExtent l="0" t="0" r="381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024" cy="6262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60C3AC" wp14:editId="753F6A0F">
            <wp:extent cx="5638762" cy="2522483"/>
            <wp:effectExtent l="0" t="0" r="635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014" cy="2524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032" w:rsidRDefault="003E3952" w:rsidP="00287032">
      <w:pPr>
        <w:pStyle w:val="Heading2"/>
      </w:pPr>
      <w:r>
        <w:br w:type="page"/>
      </w:r>
      <w:bookmarkStart w:id="12" w:name="_Toc430165715"/>
      <w:r w:rsidR="00287032">
        <w:t>Grammar: Present tense of regular verbs</w:t>
      </w:r>
      <w:bookmarkEnd w:id="12"/>
    </w:p>
    <w:p w:rsidR="00E322F3" w:rsidRPr="00E322F3" w:rsidRDefault="00E322F3" w:rsidP="00E322F3"/>
    <w:p w:rsidR="000A3C35" w:rsidRDefault="00287032">
      <w:r>
        <w:rPr>
          <w:noProof/>
          <w:lang w:eastAsia="en-GB"/>
        </w:rPr>
        <w:drawing>
          <wp:inline distT="0" distB="0" distL="0" distR="0" wp14:anchorId="1C014DB6" wp14:editId="790EF4FD">
            <wp:extent cx="5158740" cy="3787140"/>
            <wp:effectExtent l="0" t="0" r="3810" b="381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37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C35" w:rsidRDefault="000A3C35"/>
    <w:p w:rsidR="000A3C35" w:rsidRDefault="000A3C35">
      <w:r>
        <w:rPr>
          <w:noProof/>
          <w:lang w:eastAsia="en-GB"/>
        </w:rPr>
        <w:drawing>
          <wp:inline distT="0" distB="0" distL="0" distR="0">
            <wp:extent cx="5074920" cy="318516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920" cy="318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C35" w:rsidRDefault="000A3C35">
      <w:r>
        <w:rPr>
          <w:noProof/>
          <w:lang w:eastAsia="en-GB"/>
        </w:rPr>
        <w:drawing>
          <wp:inline distT="0" distB="0" distL="0" distR="0">
            <wp:extent cx="4975860" cy="511302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86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C35" w:rsidRDefault="000A3C35"/>
    <w:p w:rsidR="000A3C35" w:rsidRDefault="000A3C35">
      <w:r>
        <w:rPr>
          <w:noProof/>
          <w:lang w:eastAsia="en-GB"/>
        </w:rPr>
        <w:drawing>
          <wp:inline distT="0" distB="0" distL="0" distR="0">
            <wp:extent cx="5120640" cy="3169920"/>
            <wp:effectExtent l="0" t="0" r="381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4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C35" w:rsidRDefault="000A3C35">
      <w:r>
        <w:rPr>
          <w:noProof/>
          <w:lang w:eastAsia="en-GB"/>
        </w:rPr>
        <w:drawing>
          <wp:inline distT="0" distB="0" distL="0" distR="0">
            <wp:extent cx="5013960" cy="3276600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73A" w:rsidRDefault="00685E61">
      <w:r>
        <w:rPr>
          <w:noProof/>
          <w:lang w:eastAsia="en-GB"/>
        </w:rPr>
        <w:drawing>
          <wp:inline distT="0" distB="0" distL="0" distR="0">
            <wp:extent cx="5097780" cy="2804160"/>
            <wp:effectExtent l="0" t="0" r="762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780" cy="280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074920" cy="1866900"/>
            <wp:effectExtent l="0" t="0" r="0" b="0"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92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032" w:rsidRPr="00C1273A" w:rsidRDefault="00287032">
      <w:r>
        <w:br w:type="page"/>
      </w:r>
    </w:p>
    <w:p w:rsidR="00CB210C" w:rsidRDefault="00CB210C" w:rsidP="000567A9">
      <w:pPr>
        <w:pStyle w:val="Heading2"/>
      </w:pPr>
      <w:bookmarkStart w:id="13" w:name="_Toc430165716"/>
      <w:r>
        <w:t>Culture: France at work</w:t>
      </w:r>
      <w:r w:rsidR="00974755">
        <w:t xml:space="preserve">; The French </w:t>
      </w:r>
      <w:proofErr w:type="gramStart"/>
      <w:r w:rsidR="00974755">
        <w:t>medias</w:t>
      </w:r>
      <w:bookmarkEnd w:id="13"/>
      <w:proofErr w:type="gramEnd"/>
    </w:p>
    <w:p w:rsidR="00CB210C" w:rsidRPr="00CB210C" w:rsidRDefault="00CB210C" w:rsidP="00CB210C"/>
    <w:p w:rsidR="001E2369" w:rsidRDefault="00CB210C">
      <w:r>
        <w:rPr>
          <w:noProof/>
          <w:lang w:eastAsia="en-GB"/>
        </w:rPr>
        <w:drawing>
          <wp:inline distT="0" distB="0" distL="0" distR="0" wp14:anchorId="1CD4B3B8" wp14:editId="26FF4D79">
            <wp:extent cx="6194176" cy="3764280"/>
            <wp:effectExtent l="0" t="0" r="0" b="7620"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176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369" w:rsidRDefault="001E2369">
      <w:r>
        <w:rPr>
          <w:noProof/>
          <w:lang w:eastAsia="en-GB"/>
        </w:rPr>
        <w:drawing>
          <wp:inline distT="0" distB="0" distL="0" distR="0" wp14:anchorId="2B4BD434" wp14:editId="1718A00A">
            <wp:extent cx="5730240" cy="3238500"/>
            <wp:effectExtent l="0" t="0" r="3810" b="0"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369" w:rsidRDefault="001E2369">
      <w:r>
        <w:rPr>
          <w:noProof/>
          <w:lang w:eastAsia="en-GB"/>
        </w:rPr>
        <w:drawing>
          <wp:inline distT="0" distB="0" distL="0" distR="0" wp14:anchorId="26C06E9C" wp14:editId="3F601B62">
            <wp:extent cx="5411333" cy="4899660"/>
            <wp:effectExtent l="0" t="0" r="0" b="0"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333" cy="489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50747BB" wp14:editId="6357B58F">
            <wp:extent cx="5186242" cy="3848100"/>
            <wp:effectExtent l="0" t="0" r="0" b="0"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598" cy="3848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755" w:rsidRDefault="001E2369">
      <w:r>
        <w:rPr>
          <w:noProof/>
          <w:lang w:eastAsia="en-GB"/>
        </w:rPr>
        <w:drawing>
          <wp:inline distT="0" distB="0" distL="0" distR="0" wp14:anchorId="36DD2CFB" wp14:editId="5E136097">
            <wp:extent cx="5645104" cy="3352800"/>
            <wp:effectExtent l="0" t="0" r="0" b="0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04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86D5EAB" wp14:editId="06D5897C">
            <wp:extent cx="5619404" cy="2575560"/>
            <wp:effectExtent l="0" t="0" r="635" b="0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404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90818D6" wp14:editId="56ADABD2">
            <wp:extent cx="5609342" cy="2689860"/>
            <wp:effectExtent l="0" t="0" r="0" b="0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342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EF3" w:rsidRDefault="00350EF3">
      <w:r>
        <w:rPr>
          <w:noProof/>
          <w:lang w:eastAsia="en-GB"/>
        </w:rPr>
        <w:drawing>
          <wp:inline distT="0" distB="0" distL="0" distR="0" wp14:anchorId="5FA58E93" wp14:editId="6D5B7DD5">
            <wp:extent cx="6288108" cy="4023360"/>
            <wp:effectExtent l="0" t="0" r="0" b="0"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108" cy="402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EF3" w:rsidRDefault="00350EF3"/>
    <w:p w:rsidR="00350EF3" w:rsidRDefault="00350EF3">
      <w:r>
        <w:rPr>
          <w:noProof/>
          <w:lang w:eastAsia="en-GB"/>
        </w:rPr>
        <w:drawing>
          <wp:inline distT="0" distB="0" distL="0" distR="0" wp14:anchorId="69F74BD0" wp14:editId="4F245915">
            <wp:extent cx="5999884" cy="3124200"/>
            <wp:effectExtent l="0" t="0" r="1270" b="0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884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449" w:rsidRDefault="00350EF3">
      <w:r>
        <w:t xml:space="preserve">                                                            </w:t>
      </w:r>
      <w:r>
        <w:rPr>
          <w:noProof/>
          <w:lang w:eastAsia="en-GB"/>
        </w:rPr>
        <w:drawing>
          <wp:inline distT="0" distB="0" distL="0" distR="0" wp14:anchorId="407A5165" wp14:editId="2F917692">
            <wp:extent cx="3764280" cy="2651760"/>
            <wp:effectExtent l="0" t="0" r="7620" b="0"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280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7E8192" wp14:editId="623DC9A1">
            <wp:extent cx="5364480" cy="2476500"/>
            <wp:effectExtent l="0" t="0" r="7620" b="0"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48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449" w:rsidRDefault="00B60449" w:rsidP="00B60449">
      <w:r>
        <w:br w:type="page"/>
      </w:r>
    </w:p>
    <w:p w:rsidR="00CB210C" w:rsidRDefault="00B60449">
      <w:r>
        <w:rPr>
          <w:noProof/>
          <w:lang w:eastAsia="en-GB"/>
        </w:rPr>
        <w:drawing>
          <wp:inline distT="0" distB="0" distL="0" distR="0" wp14:anchorId="776D0E9C" wp14:editId="2DD670CE">
            <wp:extent cx="6100106" cy="3307080"/>
            <wp:effectExtent l="0" t="0" r="0" b="7620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106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B26BAD" wp14:editId="55D98158">
            <wp:extent cx="6222575" cy="4366260"/>
            <wp:effectExtent l="0" t="0" r="6985" b="0"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442" cy="4366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210C">
        <w:br w:type="page"/>
      </w:r>
    </w:p>
    <w:p w:rsidR="003E3952" w:rsidRDefault="00C418A7">
      <w:r>
        <w:rPr>
          <w:noProof/>
          <w:lang w:eastAsia="en-GB"/>
        </w:rPr>
        <w:drawing>
          <wp:inline distT="0" distB="0" distL="0" distR="0" wp14:anchorId="14440156" wp14:editId="0FF3F718">
            <wp:extent cx="6156960" cy="5646668"/>
            <wp:effectExtent l="0" t="0" r="0" b="0"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316" cy="5648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8A7" w:rsidRDefault="00C418A7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D73148" w:rsidRDefault="003E3952" w:rsidP="003E3952">
      <w:pPr>
        <w:pStyle w:val="Heading1"/>
      </w:pPr>
      <w:bookmarkStart w:id="14" w:name="_Toc430165717"/>
      <w:proofErr w:type="spellStart"/>
      <w:r>
        <w:t>Unité</w:t>
      </w:r>
      <w:proofErr w:type="spellEnd"/>
      <w:r>
        <w:t xml:space="preserve"> 4</w:t>
      </w:r>
      <w:bookmarkEnd w:id="14"/>
    </w:p>
    <w:p w:rsidR="003E3952" w:rsidRDefault="003E3952" w:rsidP="003E3952">
      <w:pPr>
        <w:pStyle w:val="Heading2"/>
      </w:pPr>
      <w:bookmarkStart w:id="15" w:name="_Toc430165718"/>
      <w:r>
        <w:t>Sports; Free time activities; negatives; likes &amp; dislikes; week-end activities; weather</w:t>
      </w:r>
      <w:bookmarkEnd w:id="15"/>
    </w:p>
    <w:p w:rsidR="003E3952" w:rsidRDefault="003E3952"/>
    <w:p w:rsidR="00D73148" w:rsidRDefault="00D73148">
      <w:r>
        <w:rPr>
          <w:noProof/>
          <w:lang w:eastAsia="en-GB"/>
        </w:rPr>
        <w:drawing>
          <wp:inline distT="0" distB="0" distL="0" distR="0" wp14:anchorId="1D5B05B3" wp14:editId="47F65D6C">
            <wp:extent cx="5754558" cy="640080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603" cy="640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16AD751" wp14:editId="0AD32B86">
            <wp:extent cx="5710798" cy="945931"/>
            <wp:effectExtent l="0" t="0" r="4445" b="698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060" cy="94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148" w:rsidRDefault="00D73148">
      <w:r>
        <w:rPr>
          <w:noProof/>
          <w:lang w:eastAsia="en-GB"/>
        </w:rPr>
        <w:drawing>
          <wp:inline distT="0" distB="0" distL="0" distR="0" wp14:anchorId="62397923" wp14:editId="51E91C2A">
            <wp:extent cx="6011274" cy="6968359"/>
            <wp:effectExtent l="0" t="0" r="8890" b="444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222" cy="69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778" w:rsidRDefault="00AA56FD">
      <w:pPr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76EA5909" wp14:editId="1766B00C">
            <wp:extent cx="5901165" cy="7346731"/>
            <wp:effectExtent l="0" t="0" r="4445" b="6985"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132" cy="7351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6FD" w:rsidRDefault="005D3778">
      <w:pPr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597C86E9" wp14:editId="19508E96">
            <wp:extent cx="5749852" cy="725214"/>
            <wp:effectExtent l="0" t="0" r="3810" b="0"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819" cy="728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778" w:rsidRDefault="005D3778">
      <w:pPr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427AC039" wp14:editId="7A2D193B">
            <wp:extent cx="5896303" cy="7387331"/>
            <wp:effectExtent l="0" t="0" r="9525" b="4445"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046" cy="739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en-GB"/>
        </w:rPr>
        <w:drawing>
          <wp:inline distT="0" distB="0" distL="0" distR="0" wp14:anchorId="2F2DD410" wp14:editId="0C2D2562">
            <wp:extent cx="5758593" cy="914400"/>
            <wp:effectExtent l="0" t="0" r="0" b="0"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851" cy="916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778" w:rsidRDefault="005D3778">
      <w:pPr>
        <w:rPr>
          <w:b/>
        </w:rPr>
      </w:pPr>
      <w:r>
        <w:rPr>
          <w:b/>
        </w:rPr>
        <w:br w:type="page"/>
      </w:r>
    </w:p>
    <w:p w:rsidR="005D3778" w:rsidRDefault="005D3778">
      <w:pPr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3AFFE397" wp14:editId="05CADA2C">
            <wp:extent cx="5892823" cy="5738648"/>
            <wp:effectExtent l="0" t="0" r="0" b="0"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663" cy="5742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778" w:rsidRDefault="005D3778">
      <w:pPr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522073F2" wp14:editId="420CD9F7">
            <wp:extent cx="4694555" cy="2688590"/>
            <wp:effectExtent l="0" t="0" r="0" b="0"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55" cy="268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778" w:rsidRDefault="005D3778">
      <w:pPr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0212A46A" wp14:editId="203A1528">
            <wp:extent cx="5453902" cy="3531476"/>
            <wp:effectExtent l="0" t="0" r="0" b="0"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482" cy="3535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778" w:rsidRDefault="005D3778">
      <w:pPr>
        <w:rPr>
          <w:b/>
        </w:rPr>
      </w:pPr>
    </w:p>
    <w:p w:rsidR="005D3778" w:rsidRPr="00AA56FD" w:rsidRDefault="005D3778">
      <w:pPr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6F4A5E2C" wp14:editId="130BA923">
            <wp:extent cx="4747260" cy="4800600"/>
            <wp:effectExtent l="0" t="0" r="0" b="0"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26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E47" w:rsidRDefault="004E2E47"/>
    <w:p w:rsidR="005D3778" w:rsidRDefault="005D3778" w:rsidP="004E2E47">
      <w:r>
        <w:rPr>
          <w:noProof/>
          <w:lang w:eastAsia="en-GB"/>
        </w:rPr>
        <w:drawing>
          <wp:inline distT="0" distB="0" distL="0" distR="0" wp14:anchorId="41644D9A" wp14:editId="4001D507">
            <wp:extent cx="4790440" cy="2169795"/>
            <wp:effectExtent l="0" t="0" r="0" b="1905"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440" cy="216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1563D58" wp14:editId="047C1D9B">
            <wp:extent cx="4694555" cy="5977890"/>
            <wp:effectExtent l="0" t="0" r="0" b="3810"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55" cy="597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778" w:rsidRDefault="005D3778">
      <w:r>
        <w:br w:type="page"/>
      </w:r>
    </w:p>
    <w:p w:rsidR="0034715F" w:rsidRDefault="005D3778" w:rsidP="004E2E47">
      <w:r>
        <w:rPr>
          <w:noProof/>
          <w:lang w:eastAsia="en-GB"/>
        </w:rPr>
        <w:drawing>
          <wp:inline distT="0" distB="0" distL="0" distR="0" wp14:anchorId="28888579" wp14:editId="18753559">
            <wp:extent cx="5797832" cy="7346731"/>
            <wp:effectExtent l="0" t="0" r="0" b="6985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488" cy="735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715F">
        <w:rPr>
          <w:noProof/>
          <w:lang w:eastAsia="en-GB"/>
        </w:rPr>
        <w:drawing>
          <wp:inline distT="0" distB="0" distL="0" distR="0" wp14:anchorId="638C4842" wp14:editId="17BCFD45">
            <wp:extent cx="5719696" cy="882869"/>
            <wp:effectExtent l="0" t="0" r="0" b="0"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279" cy="88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280" w:rsidRDefault="00C27280">
      <w:r>
        <w:br w:type="page"/>
      </w:r>
    </w:p>
    <w:p w:rsidR="00E322F3" w:rsidRDefault="00E322F3" w:rsidP="00C27280">
      <w:pPr>
        <w:pStyle w:val="Heading2"/>
      </w:pPr>
      <w:bookmarkStart w:id="16" w:name="_Toc430165719"/>
      <w:r>
        <w:t>Grammar: Present tense of irregular verbs</w:t>
      </w:r>
      <w:bookmarkEnd w:id="16"/>
    </w:p>
    <w:p w:rsidR="00057D83" w:rsidRDefault="00057D83" w:rsidP="00057D83"/>
    <w:p w:rsidR="00057D83" w:rsidRDefault="00057D83" w:rsidP="00057D83">
      <w:r>
        <w:rPr>
          <w:noProof/>
          <w:lang w:eastAsia="en-GB"/>
        </w:rPr>
        <w:drawing>
          <wp:inline distT="0" distB="0" distL="0" distR="0">
            <wp:extent cx="5189220" cy="3710940"/>
            <wp:effectExtent l="0" t="0" r="0" b="3810"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220" cy="371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D83" w:rsidRDefault="00057D83" w:rsidP="00057D83">
      <w:r>
        <w:rPr>
          <w:noProof/>
          <w:lang w:eastAsia="en-GB"/>
        </w:rPr>
        <w:drawing>
          <wp:inline distT="0" distB="0" distL="0" distR="0">
            <wp:extent cx="5044440" cy="3253740"/>
            <wp:effectExtent l="0" t="0" r="3810" b="3810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40" cy="32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D83" w:rsidRDefault="00057D83" w:rsidP="00057D83">
      <w:r>
        <w:rPr>
          <w:noProof/>
          <w:lang w:eastAsia="en-GB"/>
        </w:rPr>
        <w:drawing>
          <wp:inline distT="0" distB="0" distL="0" distR="0">
            <wp:extent cx="5113020" cy="2575560"/>
            <wp:effectExtent l="0" t="0" r="0" b="0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020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24F" w:rsidRDefault="00057D83" w:rsidP="00057D83">
      <w:r>
        <w:rPr>
          <w:noProof/>
          <w:lang w:eastAsia="en-GB"/>
        </w:rPr>
        <w:drawing>
          <wp:inline distT="0" distB="0" distL="0" distR="0">
            <wp:extent cx="5082540" cy="2522220"/>
            <wp:effectExtent l="0" t="0" r="3810" b="0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54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725" w:rsidRDefault="00A4524F" w:rsidP="00057D83">
      <w:r>
        <w:rPr>
          <w:noProof/>
          <w:lang w:eastAsia="en-GB"/>
        </w:rPr>
        <w:drawing>
          <wp:inline distT="0" distB="0" distL="0" distR="0">
            <wp:extent cx="5151120" cy="3794760"/>
            <wp:effectExtent l="0" t="0" r="0" b="0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120" cy="379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082540" cy="3017520"/>
            <wp:effectExtent l="0" t="0" r="3810" b="0"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54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725" w:rsidRDefault="00531725" w:rsidP="00057D83">
      <w:r>
        <w:rPr>
          <w:noProof/>
          <w:lang w:eastAsia="en-GB"/>
        </w:rPr>
        <w:drawing>
          <wp:inline distT="0" distB="0" distL="0" distR="0">
            <wp:extent cx="5082540" cy="2209800"/>
            <wp:effectExtent l="0" t="0" r="3810" b="0"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54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725" w:rsidRDefault="00531725" w:rsidP="00057D83"/>
    <w:p w:rsidR="00531725" w:rsidRDefault="00531725" w:rsidP="00057D83"/>
    <w:p w:rsidR="00531725" w:rsidRDefault="00531725" w:rsidP="00057D83">
      <w:r>
        <w:rPr>
          <w:noProof/>
          <w:lang w:eastAsia="en-GB"/>
        </w:rPr>
        <w:drawing>
          <wp:inline distT="0" distB="0" distL="0" distR="0">
            <wp:extent cx="4991100" cy="1112520"/>
            <wp:effectExtent l="0" t="0" r="0" b="0"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111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725" w:rsidRDefault="00531725" w:rsidP="00057D83"/>
    <w:p w:rsidR="00531725" w:rsidRDefault="00531725" w:rsidP="00057D83"/>
    <w:p w:rsidR="00803C6D" w:rsidRDefault="00803C6D" w:rsidP="00057D83"/>
    <w:p w:rsidR="00057D83" w:rsidRPr="00057D83" w:rsidRDefault="00531725" w:rsidP="00057D83">
      <w:r>
        <w:rPr>
          <w:noProof/>
          <w:lang w:eastAsia="en-GB"/>
        </w:rPr>
        <w:drawing>
          <wp:inline distT="0" distB="0" distL="0" distR="0">
            <wp:extent cx="2346960" cy="2324100"/>
            <wp:effectExtent l="0" t="0" r="0" b="0"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D83">
        <w:br w:type="page"/>
      </w:r>
    </w:p>
    <w:p w:rsidR="00C27280" w:rsidRDefault="00C27280" w:rsidP="00C27280">
      <w:pPr>
        <w:pStyle w:val="Heading2"/>
      </w:pPr>
      <w:bookmarkStart w:id="17" w:name="_Toc430165720"/>
      <w:r>
        <w:t>Culture: Free time; Festivals &amp; Traditions</w:t>
      </w:r>
      <w:bookmarkEnd w:id="17"/>
    </w:p>
    <w:p w:rsidR="00C27280" w:rsidRDefault="00C27280"/>
    <w:p w:rsidR="00AC7522" w:rsidRDefault="00C27280">
      <w:r>
        <w:rPr>
          <w:noProof/>
          <w:lang w:eastAsia="en-GB"/>
        </w:rPr>
        <w:drawing>
          <wp:inline distT="0" distB="0" distL="0" distR="0" wp14:anchorId="484D0C1E" wp14:editId="4ED6C2C0">
            <wp:extent cx="6060382" cy="4122420"/>
            <wp:effectExtent l="0" t="0" r="0" b="0"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382" cy="412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FFA1026" wp14:editId="574A57D2">
            <wp:extent cx="6125388" cy="3093720"/>
            <wp:effectExtent l="0" t="0" r="8890" b="0"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388" cy="309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715F">
        <w:br w:type="page"/>
      </w:r>
      <w:r w:rsidR="00FA6C96">
        <w:rPr>
          <w:noProof/>
          <w:lang w:eastAsia="en-GB"/>
        </w:rPr>
        <w:drawing>
          <wp:inline distT="0" distB="0" distL="0" distR="0" wp14:anchorId="5A180135" wp14:editId="65F33A00">
            <wp:extent cx="5455920" cy="5387340"/>
            <wp:effectExtent l="0" t="0" r="0" b="3810"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920" cy="538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522" w:rsidRDefault="00AC7522">
      <w:r>
        <w:rPr>
          <w:noProof/>
          <w:lang w:eastAsia="en-GB"/>
        </w:rPr>
        <w:drawing>
          <wp:inline distT="0" distB="0" distL="0" distR="0" wp14:anchorId="3F04F37B" wp14:editId="3BFD9B96">
            <wp:extent cx="5166360" cy="2674620"/>
            <wp:effectExtent l="0" t="0" r="0" b="0"/>
            <wp:docPr id="513" name="Pictur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36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522" w:rsidRDefault="00AC7522">
      <w:r>
        <w:br w:type="page"/>
      </w:r>
    </w:p>
    <w:p w:rsidR="0034715F" w:rsidRDefault="00AC7522">
      <w:r>
        <w:rPr>
          <w:noProof/>
          <w:lang w:eastAsia="en-GB"/>
        </w:rPr>
        <w:drawing>
          <wp:inline distT="0" distB="0" distL="0" distR="0" wp14:anchorId="0B46A489" wp14:editId="3022C37C">
            <wp:extent cx="5212080" cy="3644811"/>
            <wp:effectExtent l="0" t="0" r="7620" b="0"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080" cy="3644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B229DD" wp14:editId="0DFCD782">
            <wp:extent cx="4991100" cy="5019580"/>
            <wp:effectExtent l="0" t="0" r="0" b="0"/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501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FB3" w:rsidRDefault="00E172AE">
      <w:r>
        <w:rPr>
          <w:noProof/>
          <w:lang w:eastAsia="en-GB"/>
        </w:rPr>
        <w:drawing>
          <wp:inline distT="0" distB="0" distL="0" distR="0" wp14:anchorId="37E44FFF" wp14:editId="4CDDC533">
            <wp:extent cx="6301740" cy="5095024"/>
            <wp:effectExtent l="0" t="0" r="3810" b="0"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5095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2E30E04" wp14:editId="0B9D9D27">
            <wp:extent cx="6301740" cy="2136893"/>
            <wp:effectExtent l="0" t="0" r="3810" b="0"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2136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4FB3">
        <w:rPr>
          <w:noProof/>
          <w:lang w:eastAsia="en-GB"/>
        </w:rPr>
        <w:drawing>
          <wp:inline distT="0" distB="0" distL="0" distR="0" wp14:anchorId="38A291A6" wp14:editId="4FBA54C9">
            <wp:extent cx="6168123" cy="5471160"/>
            <wp:effectExtent l="0" t="0" r="4445" b="0"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123" cy="547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 w:rsidR="001C4FB3">
        <w:rPr>
          <w:noProof/>
          <w:lang w:eastAsia="en-GB"/>
        </w:rPr>
        <w:drawing>
          <wp:inline distT="0" distB="0" distL="0" distR="0" wp14:anchorId="3A5387CC" wp14:editId="318D82B7">
            <wp:extent cx="6603706" cy="6682740"/>
            <wp:effectExtent l="0" t="0" r="6985" b="3810"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3706" cy="668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4FB3">
        <w:rPr>
          <w:noProof/>
          <w:lang w:eastAsia="en-GB"/>
        </w:rPr>
        <w:drawing>
          <wp:inline distT="0" distB="0" distL="0" distR="0" wp14:anchorId="1CDC65A6" wp14:editId="4E344980">
            <wp:extent cx="6616361" cy="853440"/>
            <wp:effectExtent l="0" t="0" r="0" b="3810"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361" cy="85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4FB3">
        <w:br w:type="page"/>
      </w:r>
      <w:r w:rsidR="001F5A92">
        <w:rPr>
          <w:noProof/>
          <w:lang w:eastAsia="en-GB"/>
        </w:rPr>
        <w:drawing>
          <wp:inline distT="0" distB="0" distL="0" distR="0" wp14:anchorId="46F4962E" wp14:editId="30324505">
            <wp:extent cx="6119665" cy="5402580"/>
            <wp:effectExtent l="0" t="0" r="0" b="7620"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665" cy="540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593" w:rsidRDefault="002D7593"/>
    <w:p w:rsidR="00E172AE" w:rsidRDefault="00E172AE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</w:p>
    <w:p w:rsidR="001F5A92" w:rsidRDefault="001F5A92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3E3952" w:rsidRPr="003E3952" w:rsidRDefault="0034715F" w:rsidP="003E3952">
      <w:pPr>
        <w:pStyle w:val="Heading1"/>
      </w:pPr>
      <w:bookmarkStart w:id="18" w:name="_Toc430165721"/>
      <w:proofErr w:type="spellStart"/>
      <w:r w:rsidRPr="003E3952">
        <w:t>Unité</w:t>
      </w:r>
      <w:proofErr w:type="spellEnd"/>
      <w:r w:rsidRPr="003E3952">
        <w:t xml:space="preserve"> 5</w:t>
      </w:r>
      <w:bookmarkEnd w:id="18"/>
    </w:p>
    <w:p w:rsidR="003E3952" w:rsidRDefault="003E3952" w:rsidP="003E3952">
      <w:pPr>
        <w:pStyle w:val="Heading2"/>
      </w:pPr>
      <w:bookmarkStart w:id="19" w:name="_Toc430165722"/>
      <w:r>
        <w:t>Where I live; description of house; PRESENT TENSE (what I do at home)</w:t>
      </w:r>
      <w:bookmarkEnd w:id="19"/>
    </w:p>
    <w:p w:rsidR="003E3952" w:rsidRPr="003E3952" w:rsidRDefault="003E3952" w:rsidP="003E3952"/>
    <w:p w:rsidR="003E3952" w:rsidRDefault="003E3952" w:rsidP="004E2E47">
      <w:r>
        <w:rPr>
          <w:noProof/>
          <w:lang w:eastAsia="en-GB"/>
        </w:rPr>
        <w:drawing>
          <wp:inline distT="0" distB="0" distL="0" distR="0" wp14:anchorId="138E9049" wp14:editId="5F41EE39">
            <wp:extent cx="4790440" cy="3876040"/>
            <wp:effectExtent l="0" t="0" r="0" b="0"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440" cy="387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15F" w:rsidRDefault="003E3952" w:rsidP="004E2E47">
      <w:r>
        <w:rPr>
          <w:noProof/>
          <w:lang w:eastAsia="en-GB"/>
        </w:rPr>
        <w:drawing>
          <wp:inline distT="0" distB="0" distL="0" distR="0" wp14:anchorId="7F5CF943" wp14:editId="2CD38982">
            <wp:extent cx="4790440" cy="2702560"/>
            <wp:effectExtent l="0" t="0" r="0" b="2540"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440" cy="27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0AE" w:rsidRDefault="00A260AE" w:rsidP="004E2E47">
      <w:r>
        <w:rPr>
          <w:noProof/>
          <w:lang w:eastAsia="en-GB"/>
        </w:rPr>
        <w:drawing>
          <wp:inline distT="0" distB="0" distL="0" distR="0" wp14:anchorId="4A4F17F8" wp14:editId="57575378">
            <wp:extent cx="4625340" cy="4434840"/>
            <wp:effectExtent l="0" t="0" r="3810" b="3810"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443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29FC48" wp14:editId="01C04042">
            <wp:extent cx="4572000" cy="2374900"/>
            <wp:effectExtent l="0" t="0" r="0" b="6350"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0AE" w:rsidRDefault="00A260AE" w:rsidP="004E2E47">
      <w:r>
        <w:rPr>
          <w:noProof/>
          <w:lang w:eastAsia="en-GB"/>
        </w:rPr>
        <w:drawing>
          <wp:inline distT="0" distB="0" distL="0" distR="0" wp14:anchorId="476DDF3F" wp14:editId="5D1A415D">
            <wp:extent cx="3725839" cy="1808145"/>
            <wp:effectExtent l="0" t="0" r="8255" b="1905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721" cy="1808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0AE" w:rsidRDefault="00A260AE" w:rsidP="004E2E47">
      <w:r>
        <w:rPr>
          <w:noProof/>
          <w:lang w:eastAsia="en-GB"/>
        </w:rPr>
        <w:drawing>
          <wp:inline distT="0" distB="0" distL="0" distR="0" wp14:anchorId="534A7695" wp14:editId="6AB41E40">
            <wp:extent cx="5915503" cy="5203371"/>
            <wp:effectExtent l="0" t="0" r="9525" b="0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537" cy="5198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0AE" w:rsidRDefault="00A260AE">
      <w:r>
        <w:br w:type="page"/>
      </w:r>
    </w:p>
    <w:p w:rsidR="00A260AE" w:rsidRDefault="00A260AE" w:rsidP="004E2E47">
      <w:r>
        <w:rPr>
          <w:noProof/>
          <w:lang w:eastAsia="en-GB"/>
        </w:rPr>
        <w:drawing>
          <wp:inline distT="0" distB="0" distL="0" distR="0" wp14:anchorId="1AF95B36" wp14:editId="6B2CF7E9">
            <wp:extent cx="5636525" cy="7000688"/>
            <wp:effectExtent l="0" t="0" r="2540" b="0"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593" cy="7000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0AE" w:rsidRDefault="00A260AE">
      <w:r>
        <w:br w:type="page"/>
      </w:r>
    </w:p>
    <w:p w:rsidR="00A260AE" w:rsidRDefault="00A260AE" w:rsidP="004E2E47">
      <w:r>
        <w:rPr>
          <w:noProof/>
          <w:lang w:eastAsia="en-GB"/>
        </w:rPr>
        <w:drawing>
          <wp:inline distT="0" distB="0" distL="0" distR="0" wp14:anchorId="372FA8EB" wp14:editId="3A702234">
            <wp:extent cx="5592869" cy="6270171"/>
            <wp:effectExtent l="0" t="0" r="8255" b="0"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912" cy="6282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DCEEC4" wp14:editId="08C0D928">
            <wp:extent cx="5070459" cy="1567543"/>
            <wp:effectExtent l="0" t="0" r="0" b="0"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295" cy="1565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0AE" w:rsidRDefault="00A260AE">
      <w:r>
        <w:br w:type="page"/>
      </w:r>
    </w:p>
    <w:p w:rsidR="00A500BB" w:rsidRDefault="00A260AE" w:rsidP="004E2E47">
      <w:r>
        <w:rPr>
          <w:noProof/>
          <w:lang w:eastAsia="en-GB"/>
        </w:rPr>
        <w:drawing>
          <wp:inline distT="0" distB="0" distL="0" distR="0" wp14:anchorId="6957820F" wp14:editId="5D2571EF">
            <wp:extent cx="5569665" cy="7119257"/>
            <wp:effectExtent l="0" t="0" r="0" b="5715"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648" cy="7128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0BB" w:rsidRDefault="00A500BB">
      <w:r>
        <w:br w:type="page"/>
      </w:r>
    </w:p>
    <w:p w:rsidR="00A10E23" w:rsidRDefault="00A500BB" w:rsidP="004E2E47">
      <w:r>
        <w:rPr>
          <w:noProof/>
          <w:lang w:eastAsia="en-GB"/>
        </w:rPr>
        <w:drawing>
          <wp:inline distT="0" distB="0" distL="0" distR="0" wp14:anchorId="0090BAAA" wp14:editId="4B55C142">
            <wp:extent cx="5468790" cy="6727371"/>
            <wp:effectExtent l="0" t="0" r="0" b="0"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367" cy="6737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4517915" wp14:editId="349EF212">
            <wp:extent cx="3358172" cy="1284515"/>
            <wp:effectExtent l="0" t="0" r="0" b="0"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323" cy="1285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23" w:rsidRDefault="00A10E23">
      <w:r>
        <w:br w:type="page"/>
      </w:r>
    </w:p>
    <w:p w:rsidR="00A10E23" w:rsidRDefault="00A10E23" w:rsidP="004E2E47">
      <w:r>
        <w:rPr>
          <w:noProof/>
          <w:lang w:eastAsia="en-GB"/>
        </w:rPr>
        <w:drawing>
          <wp:inline distT="0" distB="0" distL="0" distR="0" wp14:anchorId="15791976" wp14:editId="61D292EA">
            <wp:extent cx="5750737" cy="7271657"/>
            <wp:effectExtent l="0" t="0" r="2540" b="5715"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65" cy="7276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23" w:rsidRDefault="00A10E23" w:rsidP="004E2E47">
      <w:r>
        <w:rPr>
          <w:noProof/>
          <w:lang w:eastAsia="en-GB"/>
        </w:rPr>
        <w:drawing>
          <wp:inline distT="0" distB="0" distL="0" distR="0" wp14:anchorId="665B0D0C" wp14:editId="4E1070BB">
            <wp:extent cx="5956752" cy="957943"/>
            <wp:effectExtent l="0" t="0" r="6350" b="0"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968" cy="97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23" w:rsidRDefault="00A10E23">
      <w:r>
        <w:br w:type="page"/>
      </w:r>
    </w:p>
    <w:p w:rsidR="00A260AE" w:rsidRDefault="00A10E23" w:rsidP="004E2E47">
      <w:r>
        <w:rPr>
          <w:noProof/>
          <w:lang w:eastAsia="en-GB"/>
        </w:rPr>
        <w:drawing>
          <wp:inline distT="0" distB="0" distL="0" distR="0" wp14:anchorId="67C19AEF" wp14:editId="0961BD56">
            <wp:extent cx="5725876" cy="7315200"/>
            <wp:effectExtent l="0" t="0" r="8255" b="0"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598" cy="73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5A93F0C" wp14:editId="48E468AE">
            <wp:extent cx="5573486" cy="1069765"/>
            <wp:effectExtent l="0" t="0" r="0" b="0"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59" cy="107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23" w:rsidRDefault="00A10E23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803C6D" w:rsidRDefault="00803C6D" w:rsidP="000567A9">
      <w:pPr>
        <w:pStyle w:val="Heading2"/>
      </w:pPr>
      <w:bookmarkStart w:id="20" w:name="_Toc430165723"/>
      <w:r>
        <w:t>Grammar:  Present tense – reflexive verbs</w:t>
      </w:r>
      <w:bookmarkEnd w:id="20"/>
    </w:p>
    <w:p w:rsidR="00803C6D" w:rsidRPr="00803C6D" w:rsidRDefault="00803C6D" w:rsidP="00803C6D"/>
    <w:p w:rsidR="00803C6D" w:rsidRDefault="00803C6D" w:rsidP="00803C6D">
      <w:r>
        <w:rPr>
          <w:noProof/>
          <w:lang w:eastAsia="en-GB"/>
        </w:rPr>
        <w:drawing>
          <wp:inline distT="0" distB="0" distL="0" distR="0">
            <wp:extent cx="5204460" cy="3832860"/>
            <wp:effectExtent l="0" t="0" r="0" b="0"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900" w:rsidRDefault="004F5900" w:rsidP="00803C6D">
      <w:r>
        <w:rPr>
          <w:noProof/>
          <w:lang w:eastAsia="en-GB"/>
        </w:rPr>
        <w:drawing>
          <wp:inline distT="0" distB="0" distL="0" distR="0">
            <wp:extent cx="5006340" cy="2849880"/>
            <wp:effectExtent l="0" t="0" r="3810" b="7620"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340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900" w:rsidRDefault="004F5900" w:rsidP="00803C6D">
      <w:r>
        <w:rPr>
          <w:noProof/>
          <w:lang w:eastAsia="en-GB"/>
        </w:rPr>
        <w:drawing>
          <wp:inline distT="0" distB="0" distL="0" distR="0" wp14:anchorId="04C56378" wp14:editId="2385B428">
            <wp:extent cx="5059680" cy="4046220"/>
            <wp:effectExtent l="0" t="0" r="7620" b="0"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680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900" w:rsidRDefault="004F5900" w:rsidP="00803C6D"/>
    <w:p w:rsidR="004F5900" w:rsidRDefault="004F5900" w:rsidP="00803C6D"/>
    <w:p w:rsidR="004F5900" w:rsidRPr="00803C6D" w:rsidRDefault="004F5900" w:rsidP="00803C6D">
      <w:r>
        <w:rPr>
          <w:noProof/>
          <w:lang w:eastAsia="en-GB"/>
        </w:rPr>
        <w:drawing>
          <wp:inline distT="0" distB="0" distL="0" distR="0" wp14:anchorId="16687013" wp14:editId="3FA04AC4">
            <wp:extent cx="2636520" cy="1303020"/>
            <wp:effectExtent l="0" t="0" r="0" b="0"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019" w:rsidRPr="000567A9" w:rsidRDefault="009D4019" w:rsidP="000567A9">
      <w:pPr>
        <w:pStyle w:val="Heading2"/>
      </w:pPr>
      <w:bookmarkStart w:id="21" w:name="_Toc430165724"/>
      <w:r w:rsidRPr="000567A9">
        <w:t>Culture: Family life; House &amp; Home</w:t>
      </w:r>
      <w:bookmarkEnd w:id="21"/>
    </w:p>
    <w:p w:rsidR="009D4019" w:rsidRPr="009D4019" w:rsidRDefault="009D4019" w:rsidP="009D4019">
      <w:r>
        <w:rPr>
          <w:noProof/>
          <w:lang w:eastAsia="en-GB"/>
        </w:rPr>
        <w:drawing>
          <wp:inline distT="0" distB="0" distL="0" distR="0" wp14:anchorId="7D90B353" wp14:editId="333C685F">
            <wp:extent cx="6310950" cy="5631180"/>
            <wp:effectExtent l="0" t="0" r="0" b="7620"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950" cy="563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7CC9AC" wp14:editId="6151980F">
            <wp:extent cx="6272289" cy="1234440"/>
            <wp:effectExtent l="0" t="0" r="0" b="3810"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289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172" w:rsidRDefault="009D4019">
      <w:r>
        <w:br w:type="page"/>
      </w:r>
      <w:r w:rsidR="002A5172">
        <w:rPr>
          <w:noProof/>
          <w:lang w:eastAsia="en-GB"/>
        </w:rPr>
        <w:drawing>
          <wp:inline distT="0" distB="0" distL="0" distR="0" wp14:anchorId="124369B8" wp14:editId="3F3B6B65">
            <wp:extent cx="5265420" cy="4509216"/>
            <wp:effectExtent l="0" t="0" r="0" b="5715"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4509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019" w:rsidRDefault="002A5172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6593DA54" wp14:editId="742BC425">
            <wp:extent cx="4823225" cy="4168140"/>
            <wp:effectExtent l="0" t="0" r="0" b="3810"/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225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48C" w:rsidRDefault="003701BD">
      <w:r>
        <w:rPr>
          <w:noProof/>
          <w:lang w:eastAsia="en-GB"/>
        </w:rPr>
        <w:drawing>
          <wp:inline distT="0" distB="0" distL="0" distR="0" wp14:anchorId="4E10B467" wp14:editId="71E5C216">
            <wp:extent cx="6176183" cy="4876800"/>
            <wp:effectExtent l="0" t="0" r="0" b="0"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183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53AAB3" wp14:editId="22C84D4D">
            <wp:extent cx="6103620" cy="1988729"/>
            <wp:effectExtent l="0" t="0" r="0" b="0"/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620" cy="1988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48C" w:rsidRDefault="00BD048C">
      <w:r>
        <w:rPr>
          <w:noProof/>
          <w:lang w:eastAsia="en-GB"/>
        </w:rPr>
        <w:drawing>
          <wp:inline distT="0" distB="0" distL="0" distR="0" wp14:anchorId="794A4641" wp14:editId="3176302A">
            <wp:extent cx="3840480" cy="1804815"/>
            <wp:effectExtent l="0" t="0" r="7620" b="5080"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823" cy="1808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CF6" w:rsidRDefault="00BD048C">
      <w:r>
        <w:rPr>
          <w:noProof/>
          <w:lang w:eastAsia="en-GB"/>
        </w:rPr>
        <w:drawing>
          <wp:inline distT="0" distB="0" distL="0" distR="0" wp14:anchorId="1E227B2D" wp14:editId="2BDC1E81">
            <wp:extent cx="6051369" cy="4152900"/>
            <wp:effectExtent l="0" t="0" r="6985" b="0"/>
            <wp:docPr id="55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369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172" w:rsidRDefault="00FD7CF6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368AF456" wp14:editId="0BCC46EF">
            <wp:extent cx="6117288" cy="3322320"/>
            <wp:effectExtent l="0" t="0" r="0" b="0"/>
            <wp:docPr id="552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288" cy="332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5172">
        <w:br w:type="page"/>
      </w:r>
      <w:r>
        <w:rPr>
          <w:noProof/>
          <w:lang w:eastAsia="en-GB"/>
        </w:rPr>
        <w:drawing>
          <wp:inline distT="0" distB="0" distL="0" distR="0" wp14:anchorId="36CA0170" wp14:editId="7EA5EB84">
            <wp:extent cx="5730240" cy="4335780"/>
            <wp:effectExtent l="0" t="0" r="3810" b="7620"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433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49323F" wp14:editId="19196824">
            <wp:extent cx="5723137" cy="3299460"/>
            <wp:effectExtent l="0" t="0" r="0" b="0"/>
            <wp:docPr id="554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137" cy="329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CF6" w:rsidRDefault="00FD7CF6">
      <w:r>
        <w:rPr>
          <w:noProof/>
          <w:lang w:eastAsia="en-GB"/>
        </w:rPr>
        <w:drawing>
          <wp:inline distT="0" distB="0" distL="0" distR="0" wp14:anchorId="7EBCEAF7" wp14:editId="308F0748">
            <wp:extent cx="6194612" cy="3657600"/>
            <wp:effectExtent l="0" t="0" r="0" b="0"/>
            <wp:docPr id="555" name="Pictur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61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FD7CF6" w:rsidRDefault="00FD7CF6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rFonts w:asciiTheme="majorHAnsi" w:eastAsiaTheme="majorEastAsia" w:hAnsiTheme="majorHAnsi" w:cstheme="majorBidi"/>
          <w:b/>
          <w:bCs/>
          <w:noProof/>
          <w:color w:val="365F91" w:themeColor="accent1" w:themeShade="BF"/>
          <w:sz w:val="28"/>
          <w:szCs w:val="28"/>
          <w:lang w:eastAsia="en-GB"/>
        </w:rPr>
        <w:drawing>
          <wp:inline distT="0" distB="0" distL="0" distR="0" wp14:anchorId="7A17313D" wp14:editId="66C8FA6D">
            <wp:extent cx="5722620" cy="2194560"/>
            <wp:effectExtent l="0" t="0" r="0" b="0"/>
            <wp:docPr id="55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7984">
        <w:rPr>
          <w:rFonts w:asciiTheme="majorHAnsi" w:eastAsiaTheme="majorEastAsia" w:hAnsiTheme="majorHAnsi" w:cstheme="majorBidi"/>
          <w:b/>
          <w:bCs/>
          <w:noProof/>
          <w:color w:val="365F91" w:themeColor="accent1" w:themeShade="BF"/>
          <w:sz w:val="28"/>
          <w:szCs w:val="28"/>
          <w:lang w:eastAsia="en-GB"/>
        </w:rPr>
        <w:drawing>
          <wp:inline distT="0" distB="0" distL="0" distR="0" wp14:anchorId="473C1ECF" wp14:editId="6876C4A9">
            <wp:extent cx="5971800" cy="2049780"/>
            <wp:effectExtent l="0" t="0" r="0" b="7620"/>
            <wp:docPr id="557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80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7984">
        <w:rPr>
          <w:rFonts w:asciiTheme="majorHAnsi" w:eastAsiaTheme="majorEastAsia" w:hAnsiTheme="majorHAnsi" w:cstheme="majorBidi"/>
          <w:b/>
          <w:bCs/>
          <w:noProof/>
          <w:color w:val="365F91" w:themeColor="accent1" w:themeShade="BF"/>
          <w:sz w:val="28"/>
          <w:szCs w:val="28"/>
          <w:lang w:eastAsia="en-GB"/>
        </w:rPr>
        <w:drawing>
          <wp:inline distT="0" distB="0" distL="0" distR="0" wp14:anchorId="2F6382F4" wp14:editId="17A39246">
            <wp:extent cx="5967763" cy="3063240"/>
            <wp:effectExtent l="0" t="0" r="0" b="3810"/>
            <wp:docPr id="558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763" cy="306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984" w:rsidRDefault="00157984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  <w:r w:rsidR="009F602E">
        <w:rPr>
          <w:noProof/>
          <w:lang w:eastAsia="en-GB"/>
        </w:rPr>
        <w:drawing>
          <wp:inline distT="0" distB="0" distL="0" distR="0" wp14:anchorId="792F53C7" wp14:editId="27ADFD05">
            <wp:extent cx="6147649" cy="5623560"/>
            <wp:effectExtent l="0" t="0" r="5715" b="0"/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649" cy="562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02E" w:rsidRDefault="009F602E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F435B1" w:rsidRDefault="00DF3200">
      <w:r>
        <w:rPr>
          <w:noProof/>
          <w:lang w:eastAsia="en-GB"/>
        </w:rPr>
        <w:drawing>
          <wp:inline distT="0" distB="0" distL="0" distR="0" wp14:anchorId="58D068E1" wp14:editId="4E546531">
            <wp:extent cx="6033124" cy="5615940"/>
            <wp:effectExtent l="0" t="0" r="6350" b="3810"/>
            <wp:docPr id="560" name="Pictur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124" cy="561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13F" w:rsidRDefault="00F435B1">
      <w:r>
        <w:rPr>
          <w:noProof/>
          <w:lang w:eastAsia="en-GB"/>
        </w:rPr>
        <w:drawing>
          <wp:inline distT="0" distB="0" distL="0" distR="0" wp14:anchorId="16BAE065" wp14:editId="1A3F4322">
            <wp:extent cx="5097780" cy="4513507"/>
            <wp:effectExtent l="0" t="0" r="7620" b="1905"/>
            <wp:docPr id="561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027" cy="451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313F">
        <w:rPr>
          <w:noProof/>
          <w:lang w:eastAsia="en-GB"/>
        </w:rPr>
        <w:drawing>
          <wp:inline distT="0" distB="0" distL="0" distR="0" wp14:anchorId="07FF2AEC" wp14:editId="631E62B8">
            <wp:extent cx="5143500" cy="1291506"/>
            <wp:effectExtent l="0" t="0" r="0" b="4445"/>
            <wp:docPr id="563" name="Picture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677" cy="1292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313F">
        <w:rPr>
          <w:noProof/>
          <w:lang w:eastAsia="en-GB"/>
        </w:rPr>
        <w:drawing>
          <wp:inline distT="0" distB="0" distL="0" distR="0" wp14:anchorId="1FBE1585" wp14:editId="5A4C5FA3">
            <wp:extent cx="5433060" cy="2887980"/>
            <wp:effectExtent l="0" t="0" r="0" b="7620"/>
            <wp:docPr id="564" name="Pictur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0" cy="288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2A0" w:rsidRDefault="0092313F">
      <w:r>
        <w:rPr>
          <w:noProof/>
          <w:lang w:eastAsia="en-GB"/>
        </w:rPr>
        <w:drawing>
          <wp:inline distT="0" distB="0" distL="0" distR="0" wp14:anchorId="3EFDE5A1" wp14:editId="2D5F1D2B">
            <wp:extent cx="5615940" cy="2928657"/>
            <wp:effectExtent l="0" t="0" r="3810" b="5080"/>
            <wp:docPr id="565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787" cy="2929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4EEBFA2" wp14:editId="463A687E">
            <wp:extent cx="5669280" cy="3385135"/>
            <wp:effectExtent l="0" t="0" r="7620" b="6350"/>
            <wp:docPr id="566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567" cy="3385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200" w:rsidRDefault="008612A0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49C77DEB" wp14:editId="0536798A">
            <wp:extent cx="3246120" cy="2263742"/>
            <wp:effectExtent l="0" t="0" r="0" b="3810"/>
            <wp:docPr id="56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107" cy="2267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3200">
        <w:br w:type="page"/>
      </w:r>
    </w:p>
    <w:p w:rsidR="00214233" w:rsidRDefault="00214233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15E15C75" wp14:editId="01A4A643">
            <wp:extent cx="5953721" cy="5478780"/>
            <wp:effectExtent l="0" t="0" r="9525" b="7620"/>
            <wp:docPr id="568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721" cy="547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3E3952" w:rsidRDefault="003E3952" w:rsidP="003E3952">
      <w:pPr>
        <w:pStyle w:val="Heading1"/>
      </w:pPr>
      <w:bookmarkStart w:id="22" w:name="_Toc430165725"/>
      <w:proofErr w:type="spellStart"/>
      <w:r>
        <w:t>Unité</w:t>
      </w:r>
      <w:proofErr w:type="spellEnd"/>
      <w:r>
        <w:t xml:space="preserve"> 6</w:t>
      </w:r>
      <w:bookmarkEnd w:id="22"/>
    </w:p>
    <w:p w:rsidR="003E3952" w:rsidRDefault="003E3952" w:rsidP="003E3952">
      <w:pPr>
        <w:pStyle w:val="Heading2"/>
      </w:pPr>
      <w:bookmarkStart w:id="23" w:name="_Toc430165726"/>
      <w:r>
        <w:t>Holidays; NEAR FUTURE; Food &amp; drinks</w:t>
      </w:r>
      <w:bookmarkEnd w:id="23"/>
    </w:p>
    <w:p w:rsidR="00A10E23" w:rsidRPr="00A10E23" w:rsidRDefault="00A10E23" w:rsidP="00A10E23"/>
    <w:p w:rsidR="00A10E23" w:rsidRDefault="00A10E23" w:rsidP="00A10E23">
      <w:r>
        <w:rPr>
          <w:noProof/>
          <w:lang w:eastAsia="en-GB"/>
        </w:rPr>
        <w:drawing>
          <wp:inline distT="0" distB="0" distL="0" distR="0" wp14:anchorId="248AFCD5" wp14:editId="03123C78">
            <wp:extent cx="5266292" cy="5580993"/>
            <wp:effectExtent l="0" t="0" r="0" b="1270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955" cy="5590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23" w:rsidRDefault="00A10E23" w:rsidP="00A10E23">
      <w:r>
        <w:rPr>
          <w:noProof/>
          <w:lang w:eastAsia="en-GB"/>
        </w:rPr>
        <w:drawing>
          <wp:inline distT="0" distB="0" distL="0" distR="0" wp14:anchorId="6DA67256" wp14:editId="257D5248">
            <wp:extent cx="4805134" cy="1797269"/>
            <wp:effectExtent l="0" t="0" r="0" b="0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661" cy="1798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4AB" w:rsidRDefault="00D714AB" w:rsidP="00A10E23">
      <w:r>
        <w:rPr>
          <w:noProof/>
          <w:lang w:eastAsia="en-GB"/>
        </w:rPr>
        <w:drawing>
          <wp:inline distT="0" distB="0" distL="0" distR="0" wp14:anchorId="53CA5EDC" wp14:editId="15A5FB6F">
            <wp:extent cx="5757839" cy="5328745"/>
            <wp:effectExtent l="0" t="0" r="0" b="5715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864" cy="533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4AB" w:rsidRDefault="00D714AB" w:rsidP="00A10E23">
      <w:r>
        <w:rPr>
          <w:noProof/>
          <w:lang w:eastAsia="en-GB"/>
        </w:rPr>
        <w:drawing>
          <wp:inline distT="0" distB="0" distL="0" distR="0" wp14:anchorId="1BAB9F2D" wp14:editId="220650A0">
            <wp:extent cx="5584087" cy="3090041"/>
            <wp:effectExtent l="0" t="0" r="0" b="0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8" cy="3092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4AB" w:rsidRDefault="00D714AB" w:rsidP="00A10E23">
      <w:r>
        <w:rPr>
          <w:noProof/>
          <w:lang w:eastAsia="en-GB"/>
        </w:rPr>
        <w:drawing>
          <wp:inline distT="0" distB="0" distL="0" distR="0" wp14:anchorId="674FC458" wp14:editId="7A2C42F9">
            <wp:extent cx="4776470" cy="3602990"/>
            <wp:effectExtent l="0" t="0" r="5080" b="0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470" cy="360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341" w:rsidRDefault="00D714AB" w:rsidP="00A10E23">
      <w:r>
        <w:rPr>
          <w:noProof/>
          <w:lang w:eastAsia="en-GB"/>
        </w:rPr>
        <w:drawing>
          <wp:inline distT="0" distB="0" distL="0" distR="0" wp14:anchorId="0F1256F3" wp14:editId="4D9E71EE">
            <wp:extent cx="4721860" cy="2907030"/>
            <wp:effectExtent l="0" t="0" r="2540" b="7620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860" cy="290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341" w:rsidRDefault="00492341">
      <w:r>
        <w:br w:type="page"/>
      </w:r>
    </w:p>
    <w:p w:rsidR="00492341" w:rsidRDefault="00492341" w:rsidP="00A10E23">
      <w:r>
        <w:rPr>
          <w:noProof/>
          <w:lang w:eastAsia="en-GB"/>
        </w:rPr>
        <w:drawing>
          <wp:inline distT="0" distB="0" distL="0" distR="0" wp14:anchorId="5285A681" wp14:editId="6C51840B">
            <wp:extent cx="4735830" cy="4858385"/>
            <wp:effectExtent l="0" t="0" r="7620" b="0"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830" cy="485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4AB" w:rsidRDefault="00492341" w:rsidP="00A10E23">
      <w:r>
        <w:rPr>
          <w:noProof/>
          <w:lang w:eastAsia="en-GB"/>
        </w:rPr>
        <w:drawing>
          <wp:inline distT="0" distB="0" distL="0" distR="0" wp14:anchorId="0E438A64" wp14:editId="5020E37C">
            <wp:extent cx="3220720" cy="1788160"/>
            <wp:effectExtent l="0" t="0" r="0" b="2540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720" cy="178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341" w:rsidRDefault="00492341" w:rsidP="00A10E23">
      <w:r>
        <w:rPr>
          <w:noProof/>
          <w:lang w:eastAsia="en-GB"/>
        </w:rPr>
        <w:drawing>
          <wp:inline distT="0" distB="0" distL="0" distR="0" wp14:anchorId="18C3FEFD" wp14:editId="3219FBD0">
            <wp:extent cx="5076825" cy="4094480"/>
            <wp:effectExtent l="0" t="0" r="9525" b="1270"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409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341" w:rsidRDefault="00492341" w:rsidP="00A10E23"/>
    <w:p w:rsidR="00492341" w:rsidRDefault="00492341" w:rsidP="00A10E23">
      <w:r>
        <w:rPr>
          <w:noProof/>
          <w:lang w:eastAsia="en-GB"/>
        </w:rPr>
        <w:drawing>
          <wp:inline distT="0" distB="0" distL="0" distR="0" wp14:anchorId="29DE347A" wp14:editId="4C9004F6">
            <wp:extent cx="4653915" cy="2647950"/>
            <wp:effectExtent l="0" t="0" r="0" b="0"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91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341" w:rsidRDefault="00492341" w:rsidP="00A10E23">
      <w:bookmarkStart w:id="24" w:name="_GoBack"/>
      <w:r>
        <w:rPr>
          <w:noProof/>
          <w:lang w:eastAsia="en-GB"/>
        </w:rPr>
        <w:drawing>
          <wp:inline distT="0" distB="0" distL="0" distR="0" wp14:anchorId="4C1B26A3" wp14:editId="48A609D0">
            <wp:extent cx="5781879" cy="4035972"/>
            <wp:effectExtent l="0" t="0" r="0" b="3175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077" cy="403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4"/>
    </w:p>
    <w:p w:rsidR="0087416F" w:rsidRDefault="00492341">
      <w:r>
        <w:br w:type="page"/>
      </w:r>
      <w:r w:rsidR="0087416F">
        <w:rPr>
          <w:noProof/>
          <w:lang w:eastAsia="en-GB"/>
        </w:rPr>
        <w:drawing>
          <wp:inline distT="0" distB="0" distL="0" distR="0" wp14:anchorId="24D35F29" wp14:editId="5BF65F44">
            <wp:extent cx="5719439" cy="7356143"/>
            <wp:effectExtent l="0" t="0" r="0" b="0"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594" cy="7356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416F">
        <w:rPr>
          <w:noProof/>
          <w:lang w:eastAsia="en-GB"/>
        </w:rPr>
        <w:drawing>
          <wp:inline distT="0" distB="0" distL="0" distR="0" wp14:anchorId="15B19676" wp14:editId="58E5EFC7">
            <wp:extent cx="6042720" cy="545911"/>
            <wp:effectExtent l="0" t="0" r="0" b="6985"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769" cy="54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16F" w:rsidRDefault="0087416F">
      <w:r>
        <w:br w:type="page"/>
      </w:r>
    </w:p>
    <w:p w:rsidR="00492341" w:rsidRDefault="0087416F">
      <w:r>
        <w:rPr>
          <w:noProof/>
          <w:lang w:eastAsia="en-GB"/>
        </w:rPr>
        <w:drawing>
          <wp:inline distT="0" distB="0" distL="0" distR="0" wp14:anchorId="082C8701" wp14:editId="2F43DF72">
            <wp:extent cx="5988870" cy="7397087"/>
            <wp:effectExtent l="0" t="0" r="0" b="0"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032" cy="7397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FAC" w:rsidRDefault="0087416F" w:rsidP="00A10E23">
      <w:r>
        <w:rPr>
          <w:noProof/>
          <w:lang w:eastAsia="en-GB"/>
        </w:rPr>
        <w:drawing>
          <wp:inline distT="0" distB="0" distL="0" distR="0" wp14:anchorId="59DFE716" wp14:editId="7DB12C8D">
            <wp:extent cx="4667250" cy="6018530"/>
            <wp:effectExtent l="0" t="0" r="0" b="1270"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601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071D34" wp14:editId="58F810A8">
            <wp:extent cx="4681220" cy="737235"/>
            <wp:effectExtent l="0" t="0" r="5080" b="5715"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220" cy="7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FAC" w:rsidRDefault="00425FAC">
      <w:r>
        <w:br w:type="page"/>
      </w:r>
    </w:p>
    <w:p w:rsidR="00C50772" w:rsidRDefault="00C50772" w:rsidP="00425FAC">
      <w:pPr>
        <w:pStyle w:val="Heading2"/>
      </w:pPr>
      <w:bookmarkStart w:id="25" w:name="_Toc430165727"/>
      <w:r>
        <w:t>Grammar: Partitive articles</w:t>
      </w:r>
      <w:bookmarkEnd w:id="25"/>
    </w:p>
    <w:p w:rsidR="00C50772" w:rsidRDefault="00C50772" w:rsidP="00C50772"/>
    <w:p w:rsidR="00C50772" w:rsidRDefault="00C50772" w:rsidP="00C50772">
      <w:r>
        <w:rPr>
          <w:noProof/>
          <w:lang w:eastAsia="en-GB"/>
        </w:rPr>
        <w:drawing>
          <wp:inline distT="0" distB="0" distL="0" distR="0">
            <wp:extent cx="5135880" cy="3764280"/>
            <wp:effectExtent l="0" t="0" r="7620" b="7620"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880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772" w:rsidRDefault="00C50772" w:rsidP="00C50772">
      <w:r>
        <w:rPr>
          <w:noProof/>
          <w:lang w:eastAsia="en-GB"/>
        </w:rPr>
        <w:drawing>
          <wp:inline distT="0" distB="0" distL="0" distR="0">
            <wp:extent cx="5143500" cy="3215640"/>
            <wp:effectExtent l="0" t="0" r="0" b="3810"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21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E55" w:rsidRDefault="00755E55" w:rsidP="00C50772">
      <w:r>
        <w:rPr>
          <w:noProof/>
          <w:lang w:eastAsia="en-GB"/>
        </w:rPr>
        <w:drawing>
          <wp:inline distT="0" distB="0" distL="0" distR="0">
            <wp:extent cx="5059680" cy="5570220"/>
            <wp:effectExtent l="0" t="0" r="7620" b="0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680" cy="557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105400" cy="906780"/>
            <wp:effectExtent l="0" t="0" r="0" b="7620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90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E55" w:rsidRDefault="00755E55" w:rsidP="00C50772"/>
    <w:p w:rsidR="00755E55" w:rsidRDefault="00755E55" w:rsidP="00C50772">
      <w:r>
        <w:rPr>
          <w:noProof/>
          <w:lang w:eastAsia="en-GB"/>
        </w:rPr>
        <w:drawing>
          <wp:inline distT="0" distB="0" distL="0" distR="0">
            <wp:extent cx="5204460" cy="3787140"/>
            <wp:effectExtent l="0" t="0" r="0" b="3810"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37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E55" w:rsidRDefault="00755E55" w:rsidP="00C50772">
      <w:r>
        <w:rPr>
          <w:noProof/>
          <w:lang w:eastAsia="en-GB"/>
        </w:rPr>
        <w:drawing>
          <wp:inline distT="0" distB="0" distL="0" distR="0">
            <wp:extent cx="5082540" cy="3215640"/>
            <wp:effectExtent l="0" t="0" r="3810" b="3810"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540" cy="321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E55" w:rsidRDefault="00755E55" w:rsidP="00C50772"/>
    <w:p w:rsidR="00C50772" w:rsidRPr="00C50772" w:rsidRDefault="00C50772" w:rsidP="00C50772"/>
    <w:p w:rsidR="00C50772" w:rsidRDefault="00C50772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>
        <w:br w:type="page"/>
      </w:r>
    </w:p>
    <w:p w:rsidR="00492341" w:rsidRDefault="00425FAC" w:rsidP="00425FAC">
      <w:pPr>
        <w:pStyle w:val="Heading2"/>
      </w:pPr>
      <w:bookmarkStart w:id="26" w:name="_Toc430165728"/>
      <w:r>
        <w:t>Culture: Travel &amp; transports; Food and drinks</w:t>
      </w:r>
      <w:bookmarkEnd w:id="26"/>
    </w:p>
    <w:p w:rsidR="00425FAC" w:rsidRDefault="00425FAC" w:rsidP="00A10E23"/>
    <w:p w:rsidR="00425FAC" w:rsidRDefault="00425FAC" w:rsidP="00A10E23">
      <w:r>
        <w:rPr>
          <w:noProof/>
          <w:lang w:eastAsia="en-GB"/>
        </w:rPr>
        <w:drawing>
          <wp:inline distT="0" distB="0" distL="0" distR="0">
            <wp:extent cx="6042621" cy="4716780"/>
            <wp:effectExtent l="0" t="0" r="0" b="7620"/>
            <wp:docPr id="569" name="Pictur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21" cy="471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6141088" cy="2164080"/>
            <wp:effectExtent l="0" t="0" r="0" b="7620"/>
            <wp:docPr id="570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601" cy="2164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0E1" w:rsidRDefault="00AC30E1" w:rsidP="00A10E23">
      <w:r>
        <w:rPr>
          <w:noProof/>
          <w:lang w:eastAsia="en-GB"/>
        </w:rPr>
        <w:drawing>
          <wp:inline distT="0" distB="0" distL="0" distR="0">
            <wp:extent cx="6334696" cy="5989320"/>
            <wp:effectExtent l="0" t="0" r="9525" b="0"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696" cy="598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B85" w:rsidRDefault="00020B85" w:rsidP="00A10E23">
      <w:r>
        <w:rPr>
          <w:noProof/>
          <w:lang w:eastAsia="en-GB"/>
        </w:rPr>
        <w:drawing>
          <wp:inline distT="0" distB="0" distL="0" distR="0">
            <wp:extent cx="5997885" cy="6309360"/>
            <wp:effectExtent l="0" t="0" r="3175" b="0"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885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4D9" w:rsidRDefault="00FF44D9" w:rsidP="00A10E23">
      <w:r>
        <w:rPr>
          <w:noProof/>
          <w:lang w:eastAsia="en-GB"/>
        </w:rPr>
        <w:drawing>
          <wp:inline distT="0" distB="0" distL="0" distR="0">
            <wp:extent cx="6032706" cy="5753100"/>
            <wp:effectExtent l="0" t="0" r="6350" b="0"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706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4D9" w:rsidRDefault="00FF44D9">
      <w:r>
        <w:br w:type="page"/>
      </w:r>
    </w:p>
    <w:p w:rsidR="00FF44D9" w:rsidRDefault="00FF44D9" w:rsidP="00A10E23">
      <w:r>
        <w:rPr>
          <w:noProof/>
          <w:lang w:eastAsia="en-GB"/>
        </w:rPr>
        <w:drawing>
          <wp:inline distT="0" distB="0" distL="0" distR="0">
            <wp:extent cx="5730240" cy="4366260"/>
            <wp:effectExtent l="0" t="0" r="3810" b="0"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196840" cy="1981200"/>
            <wp:effectExtent l="0" t="0" r="3810" b="0"/>
            <wp:docPr id="575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84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444" w:rsidRDefault="00FF44D9" w:rsidP="00A10E23">
      <w:r>
        <w:rPr>
          <w:noProof/>
          <w:lang w:eastAsia="en-GB"/>
        </w:rPr>
        <w:drawing>
          <wp:inline distT="0" distB="0" distL="0" distR="0">
            <wp:extent cx="5585460" cy="3611880"/>
            <wp:effectExtent l="0" t="0" r="0" b="7620"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460" cy="361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273040" cy="2034540"/>
            <wp:effectExtent l="0" t="0" r="3810" b="3810"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4D9" w:rsidRDefault="00D87444" w:rsidP="00A10E23">
      <w:r>
        <w:rPr>
          <w:noProof/>
          <w:lang w:eastAsia="en-GB"/>
        </w:rPr>
        <w:drawing>
          <wp:inline distT="0" distB="0" distL="0" distR="0" wp14:anchorId="10B3064C" wp14:editId="3F054190">
            <wp:extent cx="5356860" cy="2476500"/>
            <wp:effectExtent l="0" t="0" r="0" b="0"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6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444" w:rsidRPr="00A10E23" w:rsidRDefault="00D87444" w:rsidP="00A10E23">
      <w:r>
        <w:rPr>
          <w:noProof/>
          <w:lang w:eastAsia="en-GB"/>
        </w:rPr>
        <w:drawing>
          <wp:inline distT="0" distB="0" distL="0" distR="0">
            <wp:extent cx="4907280" cy="4085049"/>
            <wp:effectExtent l="0" t="0" r="7620" b="0"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968" cy="409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939863" cy="4762500"/>
            <wp:effectExtent l="0" t="0" r="0" b="0"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250" cy="476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2F0" w:rsidRDefault="004B02F0" w:rsidP="004B02F0">
      <w:pPr>
        <w:pStyle w:val="Heading1"/>
      </w:pPr>
      <w:bookmarkStart w:id="27" w:name="_Toc430165729"/>
      <w:r>
        <w:t>Essential vocabulary</w:t>
      </w:r>
      <w:bookmarkEnd w:id="27"/>
    </w:p>
    <w:p w:rsidR="004B02F0" w:rsidRPr="004B02F0" w:rsidRDefault="004B02F0" w:rsidP="004B02F0"/>
    <w:p w:rsidR="004B02F0" w:rsidRDefault="004B02F0">
      <w:r>
        <w:rPr>
          <w:noProof/>
          <w:lang w:eastAsia="en-GB"/>
        </w:rPr>
        <w:drawing>
          <wp:inline distT="0" distB="0" distL="0" distR="0" wp14:anchorId="2E2827BF" wp14:editId="5589A93F">
            <wp:extent cx="5731510" cy="7714892"/>
            <wp:effectExtent l="0" t="0" r="2540" b="63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14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E47" w:rsidRDefault="004E2E47">
      <w:r>
        <w:rPr>
          <w:noProof/>
          <w:lang w:eastAsia="en-GB"/>
        </w:rPr>
        <w:drawing>
          <wp:inline distT="0" distB="0" distL="0" distR="0">
            <wp:extent cx="5814238" cy="7956645"/>
            <wp:effectExtent l="0" t="0" r="0" b="635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523" cy="7957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E47" w:rsidRDefault="004E2E47">
      <w:r>
        <w:br w:type="page"/>
      </w:r>
    </w:p>
    <w:p w:rsidR="004E2E47" w:rsidRDefault="004E2E47">
      <w:r>
        <w:rPr>
          <w:noProof/>
          <w:lang w:eastAsia="en-GB"/>
        </w:rPr>
        <w:drawing>
          <wp:inline distT="0" distB="0" distL="0" distR="0">
            <wp:extent cx="5934220" cy="768369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511" cy="7684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E47" w:rsidRDefault="004E2E47">
      <w:r>
        <w:br w:type="page"/>
      </w:r>
    </w:p>
    <w:p w:rsidR="004E2E47" w:rsidRDefault="004E2E47">
      <w:r>
        <w:rPr>
          <w:noProof/>
          <w:lang w:eastAsia="en-GB"/>
        </w:rPr>
        <w:drawing>
          <wp:inline distT="0" distB="0" distL="0" distR="0">
            <wp:extent cx="5841003" cy="8120418"/>
            <wp:effectExtent l="0" t="0" r="762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595" cy="8126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E47" w:rsidRDefault="004E2E47">
      <w:r>
        <w:br w:type="page"/>
      </w:r>
    </w:p>
    <w:p w:rsidR="00F800D7" w:rsidRDefault="004E2E47" w:rsidP="00857C40">
      <w:pPr>
        <w:jc w:val="both"/>
      </w:pPr>
      <w:r>
        <w:rPr>
          <w:noProof/>
          <w:lang w:eastAsia="en-GB"/>
        </w:rPr>
        <w:drawing>
          <wp:inline distT="0" distB="0" distL="0" distR="0">
            <wp:extent cx="4926842" cy="6221181"/>
            <wp:effectExtent l="685800" t="0" r="69342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300" cy="6231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F800D7" w:rsidRDefault="00F800D7">
      <w:r>
        <w:br w:type="page"/>
      </w:r>
    </w:p>
    <w:p w:rsidR="00A61BB7" w:rsidRDefault="00F800D7" w:rsidP="00857C40">
      <w:pPr>
        <w:jc w:val="both"/>
      </w:pPr>
      <w:r>
        <w:rPr>
          <w:noProof/>
          <w:lang w:eastAsia="en-GB"/>
        </w:rPr>
        <w:drawing>
          <wp:inline distT="0" distB="0" distL="0" distR="0">
            <wp:extent cx="5916639" cy="7328848"/>
            <wp:effectExtent l="0" t="0" r="8255" b="5715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679" cy="7328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0D7" w:rsidRDefault="00857C40">
      <w:r>
        <w:rPr>
          <w:noProof/>
          <w:lang w:eastAsia="en-GB"/>
        </w:rPr>
        <w:drawing>
          <wp:inline distT="0" distB="0" distL="0" distR="0">
            <wp:extent cx="5816540" cy="8052179"/>
            <wp:effectExtent l="0" t="0" r="0" b="635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355" cy="8051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915859" cy="8134066"/>
            <wp:effectExtent l="0" t="0" r="8890" b="63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002" cy="8134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0D7" w:rsidRDefault="00F800D7">
      <w:r>
        <w:br w:type="page"/>
      </w:r>
    </w:p>
    <w:p w:rsidR="00B672D6" w:rsidRDefault="00F800D7">
      <w:r>
        <w:rPr>
          <w:noProof/>
          <w:lang w:eastAsia="en-GB"/>
        </w:rPr>
        <w:drawing>
          <wp:inline distT="0" distB="0" distL="0" distR="0">
            <wp:extent cx="5815909" cy="8188657"/>
            <wp:effectExtent l="0" t="0" r="0" b="3175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840" cy="819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2D6" w:rsidRDefault="00B672D6">
      <w:r>
        <w:br w:type="page"/>
      </w:r>
    </w:p>
    <w:p w:rsidR="004B02F0" w:rsidRDefault="004B02F0" w:rsidP="004B02F0">
      <w:pPr>
        <w:pStyle w:val="Heading1"/>
      </w:pPr>
      <w:bookmarkStart w:id="28" w:name="_Toc430165730"/>
      <w:r>
        <w:t>Essential grammar</w:t>
      </w:r>
      <w:bookmarkEnd w:id="28"/>
    </w:p>
    <w:p w:rsidR="00F800D7" w:rsidRDefault="00B672D6">
      <w:r>
        <w:rPr>
          <w:noProof/>
          <w:lang w:eastAsia="en-GB"/>
        </w:rPr>
        <w:drawing>
          <wp:inline distT="0" distB="0" distL="0" distR="0">
            <wp:extent cx="2388876" cy="4763069"/>
            <wp:effectExtent l="0" t="0" r="0" b="0"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829" cy="4762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2D6" w:rsidRDefault="00B672D6">
      <w:r>
        <w:rPr>
          <w:noProof/>
          <w:lang w:eastAsia="en-GB"/>
        </w:rPr>
        <w:drawing>
          <wp:inline distT="0" distB="0" distL="0" distR="0">
            <wp:extent cx="2388358" cy="2447722"/>
            <wp:effectExtent l="0" t="0" r="0" b="0"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177" cy="2447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2D6" w:rsidRDefault="00B672D6">
      <w:r>
        <w:rPr>
          <w:noProof/>
          <w:lang w:eastAsia="en-GB"/>
        </w:rPr>
        <w:drawing>
          <wp:inline distT="0" distB="0" distL="0" distR="0">
            <wp:extent cx="2388358" cy="801572"/>
            <wp:effectExtent l="0" t="0" r="0" b="0"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846" cy="801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0D7" w:rsidRDefault="00F800D7"/>
    <w:p w:rsidR="004E2E47" w:rsidRDefault="00F800D7">
      <w:r>
        <w:rPr>
          <w:noProof/>
          <w:lang w:eastAsia="en-GB"/>
        </w:rPr>
        <w:drawing>
          <wp:inline distT="0" distB="0" distL="0" distR="0">
            <wp:extent cx="4559300" cy="4381500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30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241800" cy="596900"/>
            <wp:effectExtent l="0" t="0" r="635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0" cy="5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653915" cy="3439160"/>
            <wp:effectExtent l="0" t="0" r="0" b="889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915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E6D" w:rsidRDefault="00E94E6D">
      <w:r>
        <w:rPr>
          <w:noProof/>
          <w:lang w:eastAsia="en-GB"/>
        </w:rPr>
        <w:drawing>
          <wp:inline distT="0" distB="0" distL="0" distR="0">
            <wp:extent cx="4449445" cy="3289300"/>
            <wp:effectExtent l="0" t="0" r="8255" b="635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445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653915" cy="3411855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915" cy="341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E6D" w:rsidRDefault="00E94E6D">
      <w:r>
        <w:rPr>
          <w:noProof/>
          <w:lang w:eastAsia="en-GB"/>
        </w:rPr>
        <w:drawing>
          <wp:inline distT="0" distB="0" distL="0" distR="0">
            <wp:extent cx="4653915" cy="2783840"/>
            <wp:effectExtent l="0" t="0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915" cy="278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E6D" w:rsidRDefault="00E94E6D">
      <w:r>
        <w:rPr>
          <w:noProof/>
          <w:lang w:eastAsia="en-GB"/>
        </w:rPr>
        <w:drawing>
          <wp:inline distT="0" distB="0" distL="0" distR="0">
            <wp:extent cx="4585335" cy="573405"/>
            <wp:effectExtent l="0" t="0" r="5715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57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E6D" w:rsidRDefault="00E94E6D">
      <w:r>
        <w:rPr>
          <w:noProof/>
          <w:lang w:eastAsia="en-GB"/>
        </w:rPr>
        <w:drawing>
          <wp:inline distT="0" distB="0" distL="0" distR="0">
            <wp:extent cx="4602480" cy="1965960"/>
            <wp:effectExtent l="0" t="0" r="762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480" cy="196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E6D" w:rsidRDefault="00E94E6D">
      <w:r>
        <w:rPr>
          <w:noProof/>
          <w:lang w:eastAsia="en-GB"/>
        </w:rPr>
        <w:drawing>
          <wp:inline distT="0" distB="0" distL="0" distR="0">
            <wp:extent cx="4663440" cy="2796540"/>
            <wp:effectExtent l="0" t="0" r="3810" b="381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440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E6D" w:rsidRDefault="00E94E6D">
      <w:r>
        <w:rPr>
          <w:noProof/>
          <w:lang w:eastAsia="en-GB"/>
        </w:rPr>
        <w:drawing>
          <wp:inline distT="0" distB="0" distL="0" distR="0">
            <wp:extent cx="4626610" cy="2033270"/>
            <wp:effectExtent l="0" t="0" r="2540" b="508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2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708525" cy="1242060"/>
            <wp:effectExtent l="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525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E6D" w:rsidRDefault="00E94E6D">
      <w:r>
        <w:br w:type="page"/>
      </w:r>
    </w:p>
    <w:p w:rsidR="00E94E6D" w:rsidRDefault="00E94E6D">
      <w:r>
        <w:rPr>
          <w:noProof/>
          <w:lang w:eastAsia="en-GB"/>
        </w:rPr>
        <w:drawing>
          <wp:inline distT="0" distB="0" distL="0" distR="0" wp14:anchorId="56113F23" wp14:editId="6EB01733">
            <wp:extent cx="4708525" cy="5581650"/>
            <wp:effectExtent l="0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525" cy="558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E6D" w:rsidRDefault="00E94E6D">
      <w:r>
        <w:rPr>
          <w:noProof/>
          <w:lang w:eastAsia="en-GB"/>
        </w:rPr>
        <w:drawing>
          <wp:inline distT="0" distB="0" distL="0" distR="0">
            <wp:extent cx="4298950" cy="2087880"/>
            <wp:effectExtent l="0" t="0" r="6350" b="762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95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E6D" w:rsidRDefault="00E94E6D">
      <w:r>
        <w:rPr>
          <w:noProof/>
          <w:lang w:eastAsia="en-GB"/>
        </w:rPr>
        <w:drawing>
          <wp:inline distT="0" distB="0" distL="0" distR="0">
            <wp:extent cx="4639945" cy="1624330"/>
            <wp:effectExtent l="0" t="0" r="8255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945" cy="162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E94E6D">
      <w:r>
        <w:rPr>
          <w:noProof/>
          <w:lang w:eastAsia="en-GB"/>
        </w:rPr>
        <w:drawing>
          <wp:inline distT="0" distB="0" distL="0" distR="0">
            <wp:extent cx="4612640" cy="3180080"/>
            <wp:effectExtent l="0" t="0" r="0" b="127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640" cy="318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2EA5">
        <w:rPr>
          <w:noProof/>
          <w:lang w:eastAsia="en-GB"/>
        </w:rPr>
        <w:drawing>
          <wp:inline distT="0" distB="0" distL="0" distR="0">
            <wp:extent cx="4612640" cy="1351280"/>
            <wp:effectExtent l="0" t="0" r="0" b="127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640" cy="135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>
      <w:r>
        <w:rPr>
          <w:noProof/>
          <w:lang w:eastAsia="en-GB"/>
        </w:rPr>
        <w:drawing>
          <wp:inline distT="0" distB="0" distL="0" distR="0">
            <wp:extent cx="3903345" cy="1132840"/>
            <wp:effectExtent l="0" t="0" r="1905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345" cy="113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>
      <w:r>
        <w:br w:type="page"/>
      </w:r>
    </w:p>
    <w:p w:rsidR="00A92EA5" w:rsidRDefault="00A92EA5">
      <w:r>
        <w:rPr>
          <w:noProof/>
          <w:lang w:eastAsia="en-GB"/>
        </w:rPr>
        <w:drawing>
          <wp:inline distT="0" distB="0" distL="0" distR="0">
            <wp:extent cx="4667250" cy="2715895"/>
            <wp:effectExtent l="0" t="0" r="0" b="8255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271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449445" cy="1364615"/>
            <wp:effectExtent l="0" t="0" r="8255" b="6985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445" cy="136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694555" cy="2115185"/>
            <wp:effectExtent l="0" t="0" r="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55" cy="211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/>
    <w:p w:rsidR="00A92EA5" w:rsidRDefault="00A92EA5">
      <w:r>
        <w:rPr>
          <w:noProof/>
          <w:lang w:eastAsia="en-GB"/>
        </w:rPr>
        <w:drawing>
          <wp:inline distT="0" distB="0" distL="0" distR="0">
            <wp:extent cx="4203700" cy="1678940"/>
            <wp:effectExtent l="0" t="0" r="635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0" cy="167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>
      <w:r>
        <w:rPr>
          <w:noProof/>
          <w:lang w:eastAsia="en-GB"/>
        </w:rPr>
        <w:drawing>
          <wp:inline distT="0" distB="0" distL="0" distR="0">
            <wp:extent cx="4599305" cy="2647950"/>
            <wp:effectExtent l="0" t="0" r="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30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667250" cy="5882005"/>
            <wp:effectExtent l="0" t="0" r="0" b="4445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588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>
      <w:r>
        <w:rPr>
          <w:noProof/>
          <w:lang w:eastAsia="en-GB"/>
        </w:rPr>
        <w:drawing>
          <wp:inline distT="0" distB="0" distL="0" distR="0">
            <wp:extent cx="3371215" cy="887095"/>
            <wp:effectExtent l="0" t="0" r="635" b="8255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215" cy="88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626610" cy="2865755"/>
            <wp:effectExtent l="0" t="0" r="2540" b="0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286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612640" cy="2238375"/>
            <wp:effectExtent l="0" t="0" r="0" b="9525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64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>
      <w:r>
        <w:rPr>
          <w:noProof/>
          <w:lang w:eastAsia="en-GB"/>
        </w:rPr>
        <w:drawing>
          <wp:inline distT="0" distB="0" distL="0" distR="0">
            <wp:extent cx="4626610" cy="1214755"/>
            <wp:effectExtent l="0" t="0" r="2540" b="4445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121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572000" cy="901065"/>
            <wp:effectExtent l="0" t="0" r="0" b="0"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90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>
      <w:r>
        <w:br w:type="page"/>
      </w:r>
    </w:p>
    <w:p w:rsidR="00A92EA5" w:rsidRDefault="00A92EA5">
      <w:r>
        <w:rPr>
          <w:noProof/>
          <w:lang w:eastAsia="en-GB"/>
        </w:rPr>
        <w:drawing>
          <wp:inline distT="0" distB="0" distL="0" distR="0">
            <wp:extent cx="4681220" cy="5800090"/>
            <wp:effectExtent l="0" t="0" r="5080" b="0"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220" cy="580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585335" cy="2470150"/>
            <wp:effectExtent l="0" t="0" r="5715" b="6350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>
      <w:r>
        <w:br w:type="page"/>
      </w:r>
    </w:p>
    <w:p w:rsidR="00A92EA5" w:rsidRDefault="00A92EA5">
      <w:r>
        <w:rPr>
          <w:noProof/>
          <w:lang w:eastAsia="en-GB"/>
        </w:rPr>
        <w:drawing>
          <wp:inline distT="0" distB="0" distL="0" distR="0">
            <wp:extent cx="4639945" cy="3289300"/>
            <wp:effectExtent l="0" t="0" r="8255" b="6350"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945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/>
    <w:p w:rsidR="00A92EA5" w:rsidRDefault="00A92EA5">
      <w:r>
        <w:rPr>
          <w:noProof/>
          <w:lang w:eastAsia="en-GB"/>
        </w:rPr>
        <w:drawing>
          <wp:inline distT="0" distB="0" distL="0" distR="0">
            <wp:extent cx="4585335" cy="941705"/>
            <wp:effectExtent l="0" t="0" r="5715" b="0"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94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653915" cy="1801495"/>
            <wp:effectExtent l="0" t="0" r="0" b="8255"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915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>
      <w:r>
        <w:br w:type="page"/>
      </w:r>
    </w:p>
    <w:p w:rsidR="00A92EA5" w:rsidRDefault="00A92EA5">
      <w:r>
        <w:rPr>
          <w:noProof/>
          <w:lang w:eastAsia="en-GB"/>
        </w:rPr>
        <w:drawing>
          <wp:inline distT="0" distB="0" distL="0" distR="0">
            <wp:extent cx="4735830" cy="5049520"/>
            <wp:effectExtent l="0" t="0" r="7620" b="0"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830" cy="504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>
      <w:r>
        <w:br w:type="page"/>
      </w:r>
    </w:p>
    <w:p w:rsidR="00A92EA5" w:rsidRDefault="00A92EA5">
      <w:r>
        <w:rPr>
          <w:noProof/>
          <w:lang w:eastAsia="en-GB"/>
        </w:rPr>
        <w:drawing>
          <wp:inline distT="0" distB="0" distL="0" distR="0">
            <wp:extent cx="4653915" cy="5759450"/>
            <wp:effectExtent l="0" t="0" r="0" b="0"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915" cy="575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3111500" cy="614045"/>
            <wp:effectExtent l="0" t="0" r="0" b="0"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61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>
      <w:r>
        <w:br w:type="page"/>
      </w:r>
    </w:p>
    <w:p w:rsidR="00A92EA5" w:rsidRDefault="00A92EA5">
      <w:r>
        <w:rPr>
          <w:noProof/>
          <w:lang w:eastAsia="en-GB"/>
        </w:rPr>
        <w:drawing>
          <wp:inline distT="0" distB="0" distL="0" distR="0">
            <wp:extent cx="4667250" cy="5977890"/>
            <wp:effectExtent l="0" t="0" r="0" b="3810"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597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A5" w:rsidRDefault="00A92EA5">
      <w:r>
        <w:br w:type="page"/>
      </w:r>
    </w:p>
    <w:p w:rsidR="00A92EA5" w:rsidRDefault="00B930EF">
      <w:r>
        <w:rPr>
          <w:noProof/>
          <w:lang w:eastAsia="en-GB"/>
        </w:rPr>
        <w:drawing>
          <wp:inline distT="0" distB="0" distL="0" distR="0">
            <wp:extent cx="4599305" cy="1555750"/>
            <wp:effectExtent l="0" t="0" r="0" b="6350"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305" cy="155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612640" cy="2033270"/>
            <wp:effectExtent l="0" t="0" r="0" b="5080"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640" cy="2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0EF" w:rsidRDefault="00B930EF">
      <w:r>
        <w:rPr>
          <w:noProof/>
          <w:lang w:eastAsia="en-GB"/>
        </w:rPr>
        <w:drawing>
          <wp:inline distT="0" distB="0" distL="0" distR="0">
            <wp:extent cx="4380865" cy="4572000"/>
            <wp:effectExtent l="0" t="0" r="635" b="0"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086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0EF" w:rsidRDefault="00B930EF">
      <w:r>
        <w:rPr>
          <w:noProof/>
          <w:lang w:eastAsia="en-GB"/>
        </w:rPr>
        <w:drawing>
          <wp:inline distT="0" distB="0" distL="0" distR="0">
            <wp:extent cx="4612640" cy="2142490"/>
            <wp:effectExtent l="0" t="0" r="0" b="0"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640" cy="214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0EF" w:rsidRDefault="00B930EF">
      <w:r>
        <w:rPr>
          <w:noProof/>
          <w:lang w:eastAsia="en-GB"/>
        </w:rPr>
        <w:drawing>
          <wp:inline distT="0" distB="0" distL="0" distR="0">
            <wp:extent cx="4599305" cy="4012565"/>
            <wp:effectExtent l="0" t="0" r="0" b="6985"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305" cy="401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0EF" w:rsidRDefault="00B930EF">
      <w:r>
        <w:rPr>
          <w:noProof/>
          <w:lang w:eastAsia="en-GB"/>
        </w:rPr>
        <w:drawing>
          <wp:inline distT="0" distB="0" distL="0" distR="0">
            <wp:extent cx="4435475" cy="1364615"/>
            <wp:effectExtent l="0" t="0" r="3175" b="6985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5475" cy="136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0EF" w:rsidRDefault="00B930EF">
      <w:r>
        <w:rPr>
          <w:noProof/>
          <w:lang w:eastAsia="en-GB"/>
        </w:rPr>
        <w:drawing>
          <wp:inline distT="0" distB="0" distL="0" distR="0">
            <wp:extent cx="4639945" cy="2156460"/>
            <wp:effectExtent l="0" t="0" r="8255" b="0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945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0EF" w:rsidRDefault="00B930EF">
      <w:r>
        <w:rPr>
          <w:noProof/>
          <w:lang w:eastAsia="en-GB"/>
        </w:rPr>
        <w:drawing>
          <wp:inline distT="0" distB="0" distL="0" distR="0">
            <wp:extent cx="3644265" cy="2060575"/>
            <wp:effectExtent l="0" t="0" r="0" b="0"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265" cy="206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0EF" w:rsidRDefault="00B930EF">
      <w:r>
        <w:rPr>
          <w:noProof/>
          <w:lang w:eastAsia="en-GB"/>
        </w:rPr>
        <w:drawing>
          <wp:inline distT="0" distB="0" distL="0" distR="0">
            <wp:extent cx="4708525" cy="2524760"/>
            <wp:effectExtent l="0" t="0" r="0" b="8890"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525" cy="25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F06" w:rsidRDefault="00731F06">
      <w:r>
        <w:br w:type="page"/>
      </w:r>
    </w:p>
    <w:p w:rsidR="00F800D7" w:rsidRDefault="00731F06">
      <w:r>
        <w:rPr>
          <w:noProof/>
          <w:lang w:eastAsia="en-GB"/>
        </w:rPr>
        <w:drawing>
          <wp:inline distT="0" distB="0" distL="0" distR="0">
            <wp:extent cx="4585335" cy="2524760"/>
            <wp:effectExtent l="0" t="0" r="5715" b="8890"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25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C40" w:rsidRDefault="005C5FA2">
      <w:r>
        <w:rPr>
          <w:noProof/>
          <w:lang w:eastAsia="en-GB"/>
        </w:rPr>
        <w:drawing>
          <wp:inline distT="0" distB="0" distL="0" distR="0">
            <wp:extent cx="4694555" cy="2074545"/>
            <wp:effectExtent l="0" t="0" r="0" b="1905"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55" cy="207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778" w:rsidRDefault="005D3778"/>
    <w:p w:rsidR="005D3778" w:rsidRDefault="005D3778">
      <w:r>
        <w:rPr>
          <w:noProof/>
          <w:lang w:eastAsia="en-GB"/>
        </w:rPr>
        <w:drawing>
          <wp:inline distT="0" distB="0" distL="0" distR="0" wp14:anchorId="4CCC500B" wp14:editId="55279B26">
            <wp:extent cx="2333625" cy="1132840"/>
            <wp:effectExtent l="0" t="0" r="9525" b="0"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13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FA2" w:rsidRDefault="005C5FA2">
      <w:r>
        <w:rPr>
          <w:noProof/>
          <w:lang w:eastAsia="en-GB"/>
        </w:rPr>
        <w:drawing>
          <wp:inline distT="0" distB="0" distL="0" distR="0">
            <wp:extent cx="4626610" cy="4735830"/>
            <wp:effectExtent l="0" t="0" r="2540" b="7620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473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FA2" w:rsidRDefault="005C5FA2">
      <w:r>
        <w:rPr>
          <w:noProof/>
          <w:lang w:eastAsia="en-GB"/>
        </w:rPr>
        <w:drawing>
          <wp:inline distT="0" distB="0" distL="0" distR="0">
            <wp:extent cx="4639945" cy="3957955"/>
            <wp:effectExtent l="0" t="0" r="8255" b="4445"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945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FA2" w:rsidRDefault="005C5FA2">
      <w:r>
        <w:rPr>
          <w:noProof/>
          <w:lang w:eastAsia="en-GB"/>
        </w:rPr>
        <w:drawing>
          <wp:inline distT="0" distB="0" distL="0" distR="0">
            <wp:extent cx="4585335" cy="3029585"/>
            <wp:effectExtent l="0" t="0" r="5715" b="0"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4612640" cy="5391150"/>
            <wp:effectExtent l="0" t="0" r="0" b="0"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640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C5FA2" w:rsidSect="00A851C2">
      <w:footerReference w:type="default" r:id="rId346"/>
      <w:pgSz w:w="11906" w:h="16838"/>
      <w:pgMar w:top="1440" w:right="1440" w:bottom="1440" w:left="1440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E4427" w:rsidRDefault="00DE4427" w:rsidP="00A851C2">
      <w:pPr>
        <w:spacing w:after="0" w:line="240" w:lineRule="auto"/>
      </w:pPr>
      <w:r>
        <w:separator/>
      </w:r>
    </w:p>
  </w:endnote>
  <w:endnote w:type="continuationSeparator" w:id="0">
    <w:p w:rsidR="00DE4427" w:rsidRDefault="00DE4427" w:rsidP="00A851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9323688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DE4427" w:rsidRDefault="00DE4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244E3">
          <w:rPr>
            <w:noProof/>
          </w:rPr>
          <w:t>29</w:t>
        </w:r>
        <w:r>
          <w:rPr>
            <w:noProof/>
          </w:rPr>
          <w:fldChar w:fldCharType="end"/>
        </w:r>
      </w:p>
    </w:sdtContent>
  </w:sdt>
  <w:p w:rsidR="00DE4427" w:rsidRDefault="00DE442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E4427" w:rsidRDefault="00DE4427" w:rsidP="00A851C2">
      <w:pPr>
        <w:spacing w:after="0" w:line="240" w:lineRule="auto"/>
      </w:pPr>
      <w:r>
        <w:separator/>
      </w:r>
    </w:p>
  </w:footnote>
  <w:footnote w:type="continuationSeparator" w:id="0">
    <w:p w:rsidR="00DE4427" w:rsidRDefault="00DE4427" w:rsidP="00A851C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21FB"/>
    <w:rsid w:val="00020B85"/>
    <w:rsid w:val="000233B2"/>
    <w:rsid w:val="00042ACC"/>
    <w:rsid w:val="00051C66"/>
    <w:rsid w:val="000567A9"/>
    <w:rsid w:val="00057D83"/>
    <w:rsid w:val="000627BA"/>
    <w:rsid w:val="00063161"/>
    <w:rsid w:val="000A3C35"/>
    <w:rsid w:val="00157984"/>
    <w:rsid w:val="00184B14"/>
    <w:rsid w:val="001B64A0"/>
    <w:rsid w:val="001C4FB3"/>
    <w:rsid w:val="001E2369"/>
    <w:rsid w:val="001F234D"/>
    <w:rsid w:val="001F5A92"/>
    <w:rsid w:val="00214233"/>
    <w:rsid w:val="002351DB"/>
    <w:rsid w:val="00287032"/>
    <w:rsid w:val="002A5172"/>
    <w:rsid w:val="002D7593"/>
    <w:rsid w:val="002E2CC2"/>
    <w:rsid w:val="0034715F"/>
    <w:rsid w:val="00350EF3"/>
    <w:rsid w:val="00353F1F"/>
    <w:rsid w:val="00363A89"/>
    <w:rsid w:val="003701BD"/>
    <w:rsid w:val="003D42C8"/>
    <w:rsid w:val="003E3952"/>
    <w:rsid w:val="003E5C38"/>
    <w:rsid w:val="003F520D"/>
    <w:rsid w:val="00417C34"/>
    <w:rsid w:val="00425FAC"/>
    <w:rsid w:val="00492341"/>
    <w:rsid w:val="004B02F0"/>
    <w:rsid w:val="004E2E47"/>
    <w:rsid w:val="004F5900"/>
    <w:rsid w:val="00510247"/>
    <w:rsid w:val="00531725"/>
    <w:rsid w:val="00541192"/>
    <w:rsid w:val="005542F9"/>
    <w:rsid w:val="0056139B"/>
    <w:rsid w:val="005848F8"/>
    <w:rsid w:val="005C5FA2"/>
    <w:rsid w:val="005D3778"/>
    <w:rsid w:val="005E5C23"/>
    <w:rsid w:val="00630040"/>
    <w:rsid w:val="006321FB"/>
    <w:rsid w:val="00655D8D"/>
    <w:rsid w:val="0067638F"/>
    <w:rsid w:val="00685E61"/>
    <w:rsid w:val="00687072"/>
    <w:rsid w:val="00697B66"/>
    <w:rsid w:val="00716292"/>
    <w:rsid w:val="00731F06"/>
    <w:rsid w:val="007422E5"/>
    <w:rsid w:val="00755E55"/>
    <w:rsid w:val="007D299A"/>
    <w:rsid w:val="00803C6D"/>
    <w:rsid w:val="00812C2A"/>
    <w:rsid w:val="00827951"/>
    <w:rsid w:val="00841775"/>
    <w:rsid w:val="008546A5"/>
    <w:rsid w:val="00857C40"/>
    <w:rsid w:val="008612A0"/>
    <w:rsid w:val="00865EFC"/>
    <w:rsid w:val="0087416F"/>
    <w:rsid w:val="00895F77"/>
    <w:rsid w:val="008C59CB"/>
    <w:rsid w:val="0092313F"/>
    <w:rsid w:val="00954D47"/>
    <w:rsid w:val="00972591"/>
    <w:rsid w:val="00974755"/>
    <w:rsid w:val="00976BBC"/>
    <w:rsid w:val="009810B9"/>
    <w:rsid w:val="009B10F1"/>
    <w:rsid w:val="009B2961"/>
    <w:rsid w:val="009B4880"/>
    <w:rsid w:val="009C02FB"/>
    <w:rsid w:val="009C42F6"/>
    <w:rsid w:val="009D4019"/>
    <w:rsid w:val="009E02F6"/>
    <w:rsid w:val="009F13CB"/>
    <w:rsid w:val="009F602E"/>
    <w:rsid w:val="00A10E23"/>
    <w:rsid w:val="00A260AE"/>
    <w:rsid w:val="00A34B9F"/>
    <w:rsid w:val="00A4524F"/>
    <w:rsid w:val="00A500BB"/>
    <w:rsid w:val="00A61BB7"/>
    <w:rsid w:val="00A851C2"/>
    <w:rsid w:val="00A92EA5"/>
    <w:rsid w:val="00AA56FD"/>
    <w:rsid w:val="00AC30E1"/>
    <w:rsid w:val="00AC7522"/>
    <w:rsid w:val="00B244E3"/>
    <w:rsid w:val="00B331AB"/>
    <w:rsid w:val="00B44277"/>
    <w:rsid w:val="00B60449"/>
    <w:rsid w:val="00B672D6"/>
    <w:rsid w:val="00B930EF"/>
    <w:rsid w:val="00BB7211"/>
    <w:rsid w:val="00BC2411"/>
    <w:rsid w:val="00BD048C"/>
    <w:rsid w:val="00C05A37"/>
    <w:rsid w:val="00C1273A"/>
    <w:rsid w:val="00C168F7"/>
    <w:rsid w:val="00C27280"/>
    <w:rsid w:val="00C31737"/>
    <w:rsid w:val="00C414C4"/>
    <w:rsid w:val="00C418A7"/>
    <w:rsid w:val="00C47859"/>
    <w:rsid w:val="00C50772"/>
    <w:rsid w:val="00CB210C"/>
    <w:rsid w:val="00CD5BAB"/>
    <w:rsid w:val="00D3268E"/>
    <w:rsid w:val="00D57E03"/>
    <w:rsid w:val="00D714AB"/>
    <w:rsid w:val="00D73148"/>
    <w:rsid w:val="00D87444"/>
    <w:rsid w:val="00DD39E4"/>
    <w:rsid w:val="00DE4427"/>
    <w:rsid w:val="00DE4FED"/>
    <w:rsid w:val="00DF2808"/>
    <w:rsid w:val="00DF3200"/>
    <w:rsid w:val="00E172AE"/>
    <w:rsid w:val="00E26D8A"/>
    <w:rsid w:val="00E30A32"/>
    <w:rsid w:val="00E322F3"/>
    <w:rsid w:val="00E52D9D"/>
    <w:rsid w:val="00E71175"/>
    <w:rsid w:val="00E94E6D"/>
    <w:rsid w:val="00F435B1"/>
    <w:rsid w:val="00F541EC"/>
    <w:rsid w:val="00F800D7"/>
    <w:rsid w:val="00FA3718"/>
    <w:rsid w:val="00FA6C96"/>
    <w:rsid w:val="00FD7CF6"/>
    <w:rsid w:val="00FF44D9"/>
    <w:rsid w:val="00FF5C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47619DF-28A4-4537-BAF6-007B1F86B8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GB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4715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D299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711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1175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54119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71629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 w:eastAsia="ja-JP"/>
    </w:rPr>
  </w:style>
  <w:style w:type="character" w:customStyle="1" w:styleId="TitleChar">
    <w:name w:val="Title Char"/>
    <w:basedOn w:val="DefaultParagraphFont"/>
    <w:link w:val="Title"/>
    <w:uiPriority w:val="10"/>
    <w:rsid w:val="0071629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 w:eastAsia="ja-JP"/>
    </w:rPr>
  </w:style>
  <w:style w:type="paragraph" w:styleId="Subtitle">
    <w:name w:val="Subtitle"/>
    <w:basedOn w:val="Normal"/>
    <w:next w:val="Normal"/>
    <w:link w:val="SubtitleChar"/>
    <w:uiPriority w:val="11"/>
    <w:qFormat/>
    <w:rsid w:val="00716292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en-US" w:eastAsia="ja-JP"/>
    </w:rPr>
  </w:style>
  <w:style w:type="character" w:customStyle="1" w:styleId="SubtitleChar">
    <w:name w:val="Subtitle Char"/>
    <w:basedOn w:val="DefaultParagraphFont"/>
    <w:link w:val="Subtitle"/>
    <w:uiPriority w:val="11"/>
    <w:rsid w:val="00716292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en-US" w:eastAsia="ja-JP"/>
    </w:rPr>
  </w:style>
  <w:style w:type="paragraph" w:styleId="NoSpacing">
    <w:name w:val="No Spacing"/>
    <w:link w:val="NoSpacingChar"/>
    <w:uiPriority w:val="1"/>
    <w:qFormat/>
    <w:rsid w:val="00716292"/>
    <w:pPr>
      <w:spacing w:after="0" w:line="240" w:lineRule="auto"/>
    </w:pPr>
    <w:rPr>
      <w:lang w:val="en-US"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716292"/>
    <w:rPr>
      <w:lang w:val="en-US"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34715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7D299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OC1">
    <w:name w:val="toc 1"/>
    <w:basedOn w:val="Normal"/>
    <w:next w:val="Normal"/>
    <w:autoRedefine/>
    <w:uiPriority w:val="39"/>
    <w:unhideWhenUsed/>
    <w:rsid w:val="00655D8D"/>
    <w:pPr>
      <w:tabs>
        <w:tab w:val="right" w:leader="dot" w:pos="9016"/>
      </w:tabs>
      <w:spacing w:after="100"/>
    </w:pPr>
    <w:rPr>
      <w:b/>
    </w:rPr>
  </w:style>
  <w:style w:type="paragraph" w:styleId="TOC2">
    <w:name w:val="toc 2"/>
    <w:basedOn w:val="Normal"/>
    <w:next w:val="Normal"/>
    <w:autoRedefine/>
    <w:uiPriority w:val="39"/>
    <w:unhideWhenUsed/>
    <w:rsid w:val="00655D8D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655D8D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A851C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851C2"/>
  </w:style>
  <w:style w:type="paragraph" w:styleId="Footer">
    <w:name w:val="footer"/>
    <w:basedOn w:val="Normal"/>
    <w:link w:val="FooterChar"/>
    <w:uiPriority w:val="99"/>
    <w:unhideWhenUsed/>
    <w:rsid w:val="00A851C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851C2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B331AB"/>
    <w:pPr>
      <w:outlineLvl w:val="9"/>
    </w:pPr>
    <w:rPr>
      <w:lang w:val="en-US"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99" Type="http://schemas.openxmlformats.org/officeDocument/2006/relationships/image" Target="media/image292.png"/><Relationship Id="rId21" Type="http://schemas.openxmlformats.org/officeDocument/2006/relationships/image" Target="media/image14.png"/><Relationship Id="rId63" Type="http://schemas.openxmlformats.org/officeDocument/2006/relationships/image" Target="media/image56.png"/><Relationship Id="rId159" Type="http://schemas.openxmlformats.org/officeDocument/2006/relationships/image" Target="media/image152.png"/><Relationship Id="rId324" Type="http://schemas.openxmlformats.org/officeDocument/2006/relationships/image" Target="media/image317.png"/><Relationship Id="rId170" Type="http://schemas.openxmlformats.org/officeDocument/2006/relationships/image" Target="media/image163.png"/><Relationship Id="rId226" Type="http://schemas.openxmlformats.org/officeDocument/2006/relationships/image" Target="media/image219.png"/><Relationship Id="rId268" Type="http://schemas.openxmlformats.org/officeDocument/2006/relationships/image" Target="media/image261.png"/><Relationship Id="rId32" Type="http://schemas.openxmlformats.org/officeDocument/2006/relationships/image" Target="media/image25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335" Type="http://schemas.openxmlformats.org/officeDocument/2006/relationships/image" Target="media/image328.png"/><Relationship Id="rId5" Type="http://schemas.openxmlformats.org/officeDocument/2006/relationships/webSettings" Target="webSettings.xml"/><Relationship Id="rId181" Type="http://schemas.openxmlformats.org/officeDocument/2006/relationships/image" Target="media/image174.png"/><Relationship Id="rId237" Type="http://schemas.openxmlformats.org/officeDocument/2006/relationships/image" Target="media/image230.png"/><Relationship Id="rId279" Type="http://schemas.openxmlformats.org/officeDocument/2006/relationships/image" Target="media/image272.png"/><Relationship Id="rId43" Type="http://schemas.openxmlformats.org/officeDocument/2006/relationships/image" Target="media/image36.png"/><Relationship Id="rId139" Type="http://schemas.openxmlformats.org/officeDocument/2006/relationships/image" Target="media/image132.pn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346" Type="http://schemas.openxmlformats.org/officeDocument/2006/relationships/footer" Target="footer1.xml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48" Type="http://schemas.openxmlformats.org/officeDocument/2006/relationships/image" Target="media/image241.png"/><Relationship Id="rId12" Type="http://schemas.openxmlformats.org/officeDocument/2006/relationships/image" Target="media/image5.png"/><Relationship Id="rId108" Type="http://schemas.openxmlformats.org/officeDocument/2006/relationships/image" Target="media/image101.png"/><Relationship Id="rId315" Type="http://schemas.openxmlformats.org/officeDocument/2006/relationships/image" Target="media/image308.png"/><Relationship Id="rId54" Type="http://schemas.openxmlformats.org/officeDocument/2006/relationships/image" Target="media/image47.png"/><Relationship Id="rId96" Type="http://schemas.openxmlformats.org/officeDocument/2006/relationships/image" Target="media/image89.png"/><Relationship Id="rId161" Type="http://schemas.openxmlformats.org/officeDocument/2006/relationships/image" Target="media/image154.png"/><Relationship Id="rId217" Type="http://schemas.openxmlformats.org/officeDocument/2006/relationships/image" Target="media/image210.png"/><Relationship Id="rId259" Type="http://schemas.openxmlformats.org/officeDocument/2006/relationships/image" Target="media/image252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63.png"/><Relationship Id="rId326" Type="http://schemas.openxmlformats.org/officeDocument/2006/relationships/image" Target="media/image319.png"/><Relationship Id="rId65" Type="http://schemas.openxmlformats.org/officeDocument/2006/relationships/image" Target="media/image58.png"/><Relationship Id="rId130" Type="http://schemas.openxmlformats.org/officeDocument/2006/relationships/image" Target="media/image123.png"/><Relationship Id="rId172" Type="http://schemas.openxmlformats.org/officeDocument/2006/relationships/image" Target="media/image165.png"/><Relationship Id="rId228" Type="http://schemas.openxmlformats.org/officeDocument/2006/relationships/image" Target="media/image221.png"/><Relationship Id="rId281" Type="http://schemas.openxmlformats.org/officeDocument/2006/relationships/image" Target="media/image274.png"/><Relationship Id="rId337" Type="http://schemas.openxmlformats.org/officeDocument/2006/relationships/image" Target="media/image330.png"/><Relationship Id="rId34" Type="http://schemas.openxmlformats.org/officeDocument/2006/relationships/image" Target="media/image27.png"/><Relationship Id="rId76" Type="http://schemas.openxmlformats.org/officeDocument/2006/relationships/image" Target="media/image69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83" Type="http://schemas.openxmlformats.org/officeDocument/2006/relationships/image" Target="media/image176.png"/><Relationship Id="rId239" Type="http://schemas.openxmlformats.org/officeDocument/2006/relationships/image" Target="media/image232.png"/><Relationship Id="rId250" Type="http://schemas.openxmlformats.org/officeDocument/2006/relationships/image" Target="media/image243.png"/><Relationship Id="rId292" Type="http://schemas.openxmlformats.org/officeDocument/2006/relationships/image" Target="media/image285.png"/><Relationship Id="rId306" Type="http://schemas.openxmlformats.org/officeDocument/2006/relationships/image" Target="media/image299.png"/><Relationship Id="rId45" Type="http://schemas.openxmlformats.org/officeDocument/2006/relationships/image" Target="media/image38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348" Type="http://schemas.openxmlformats.org/officeDocument/2006/relationships/glossaryDocument" Target="glossary/document.xml"/><Relationship Id="rId152" Type="http://schemas.openxmlformats.org/officeDocument/2006/relationships/image" Target="media/image145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261" Type="http://schemas.openxmlformats.org/officeDocument/2006/relationships/image" Target="media/image254.png"/><Relationship Id="rId14" Type="http://schemas.openxmlformats.org/officeDocument/2006/relationships/image" Target="media/image7.png"/><Relationship Id="rId56" Type="http://schemas.openxmlformats.org/officeDocument/2006/relationships/image" Target="media/image49.png"/><Relationship Id="rId317" Type="http://schemas.openxmlformats.org/officeDocument/2006/relationships/image" Target="media/image310.png"/><Relationship Id="rId8" Type="http://schemas.openxmlformats.org/officeDocument/2006/relationships/image" Target="media/image1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219" Type="http://schemas.openxmlformats.org/officeDocument/2006/relationships/image" Target="media/image212.png"/><Relationship Id="rId230" Type="http://schemas.openxmlformats.org/officeDocument/2006/relationships/image" Target="media/image223.png"/><Relationship Id="rId251" Type="http://schemas.openxmlformats.org/officeDocument/2006/relationships/image" Target="media/image244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272" Type="http://schemas.openxmlformats.org/officeDocument/2006/relationships/image" Target="media/image265.png"/><Relationship Id="rId293" Type="http://schemas.openxmlformats.org/officeDocument/2006/relationships/image" Target="media/image286.png"/><Relationship Id="rId307" Type="http://schemas.openxmlformats.org/officeDocument/2006/relationships/image" Target="media/image300.png"/><Relationship Id="rId328" Type="http://schemas.openxmlformats.org/officeDocument/2006/relationships/image" Target="media/image321.png"/><Relationship Id="rId349" Type="http://schemas.openxmlformats.org/officeDocument/2006/relationships/theme" Target="theme/theme1.xml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220" Type="http://schemas.openxmlformats.org/officeDocument/2006/relationships/image" Target="media/image213.png"/><Relationship Id="rId241" Type="http://schemas.openxmlformats.org/officeDocument/2006/relationships/image" Target="media/image234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262" Type="http://schemas.openxmlformats.org/officeDocument/2006/relationships/image" Target="media/image255.png"/><Relationship Id="rId283" Type="http://schemas.openxmlformats.org/officeDocument/2006/relationships/image" Target="media/image276.png"/><Relationship Id="rId318" Type="http://schemas.openxmlformats.org/officeDocument/2006/relationships/image" Target="media/image311.png"/><Relationship Id="rId339" Type="http://schemas.openxmlformats.org/officeDocument/2006/relationships/image" Target="media/image332.png"/><Relationship Id="rId78" Type="http://schemas.openxmlformats.org/officeDocument/2006/relationships/image" Target="media/image71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64" Type="http://schemas.openxmlformats.org/officeDocument/2006/relationships/image" Target="media/image157.png"/><Relationship Id="rId185" Type="http://schemas.openxmlformats.org/officeDocument/2006/relationships/image" Target="media/image178.png"/><Relationship Id="rId9" Type="http://schemas.openxmlformats.org/officeDocument/2006/relationships/image" Target="media/image2.png"/><Relationship Id="rId210" Type="http://schemas.openxmlformats.org/officeDocument/2006/relationships/image" Target="media/image203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273" Type="http://schemas.openxmlformats.org/officeDocument/2006/relationships/image" Target="media/image266.png"/><Relationship Id="rId294" Type="http://schemas.openxmlformats.org/officeDocument/2006/relationships/image" Target="media/image287.png"/><Relationship Id="rId308" Type="http://schemas.openxmlformats.org/officeDocument/2006/relationships/image" Target="media/image301.png"/><Relationship Id="rId329" Type="http://schemas.openxmlformats.org/officeDocument/2006/relationships/image" Target="media/image322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340" Type="http://schemas.openxmlformats.org/officeDocument/2006/relationships/image" Target="media/image333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image" Target="media/image256.png"/><Relationship Id="rId284" Type="http://schemas.openxmlformats.org/officeDocument/2006/relationships/image" Target="media/image277.png"/><Relationship Id="rId319" Type="http://schemas.openxmlformats.org/officeDocument/2006/relationships/image" Target="media/image312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330" Type="http://schemas.openxmlformats.org/officeDocument/2006/relationships/image" Target="media/image323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4" Type="http://schemas.openxmlformats.org/officeDocument/2006/relationships/image" Target="media/image267.png"/><Relationship Id="rId295" Type="http://schemas.openxmlformats.org/officeDocument/2006/relationships/image" Target="media/image288.png"/><Relationship Id="rId309" Type="http://schemas.openxmlformats.org/officeDocument/2006/relationships/image" Target="media/image302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320" Type="http://schemas.openxmlformats.org/officeDocument/2006/relationships/image" Target="media/image313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341" Type="http://schemas.openxmlformats.org/officeDocument/2006/relationships/image" Target="media/image334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285" Type="http://schemas.openxmlformats.org/officeDocument/2006/relationships/image" Target="media/image278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310" Type="http://schemas.openxmlformats.org/officeDocument/2006/relationships/image" Target="media/image303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331" Type="http://schemas.openxmlformats.org/officeDocument/2006/relationships/image" Target="media/image324.png"/><Relationship Id="rId1" Type="http://schemas.openxmlformats.org/officeDocument/2006/relationships/customXml" Target="../customXml/item1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68.png"/><Relationship Id="rId296" Type="http://schemas.openxmlformats.org/officeDocument/2006/relationships/image" Target="media/image289.png"/><Relationship Id="rId300" Type="http://schemas.openxmlformats.org/officeDocument/2006/relationships/image" Target="media/image293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321" Type="http://schemas.openxmlformats.org/officeDocument/2006/relationships/image" Target="media/image314.png"/><Relationship Id="rId342" Type="http://schemas.openxmlformats.org/officeDocument/2006/relationships/image" Target="media/image335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58.png"/><Relationship Id="rId286" Type="http://schemas.openxmlformats.org/officeDocument/2006/relationships/image" Target="media/image279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311" Type="http://schemas.openxmlformats.org/officeDocument/2006/relationships/image" Target="media/image304.png"/><Relationship Id="rId332" Type="http://schemas.openxmlformats.org/officeDocument/2006/relationships/image" Target="media/image325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234" Type="http://schemas.openxmlformats.org/officeDocument/2006/relationships/image" Target="media/image227.png"/><Relationship Id="rId2" Type="http://schemas.openxmlformats.org/officeDocument/2006/relationships/customXml" Target="../customXml/item2.xml"/><Relationship Id="rId29" Type="http://schemas.openxmlformats.org/officeDocument/2006/relationships/image" Target="media/image22.png"/><Relationship Id="rId255" Type="http://schemas.openxmlformats.org/officeDocument/2006/relationships/image" Target="media/image248.png"/><Relationship Id="rId276" Type="http://schemas.openxmlformats.org/officeDocument/2006/relationships/image" Target="media/image269.png"/><Relationship Id="rId297" Type="http://schemas.openxmlformats.org/officeDocument/2006/relationships/image" Target="media/image290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301" Type="http://schemas.openxmlformats.org/officeDocument/2006/relationships/image" Target="media/image294.png"/><Relationship Id="rId322" Type="http://schemas.openxmlformats.org/officeDocument/2006/relationships/image" Target="media/image315.png"/><Relationship Id="rId343" Type="http://schemas.openxmlformats.org/officeDocument/2006/relationships/image" Target="media/image336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5" Type="http://schemas.openxmlformats.org/officeDocument/2006/relationships/image" Target="media/image238.png"/><Relationship Id="rId266" Type="http://schemas.openxmlformats.org/officeDocument/2006/relationships/image" Target="media/image259.png"/><Relationship Id="rId287" Type="http://schemas.openxmlformats.org/officeDocument/2006/relationships/image" Target="media/image280.png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312" Type="http://schemas.openxmlformats.org/officeDocument/2006/relationships/image" Target="media/image305.png"/><Relationship Id="rId333" Type="http://schemas.openxmlformats.org/officeDocument/2006/relationships/image" Target="media/image326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35" Type="http://schemas.openxmlformats.org/officeDocument/2006/relationships/image" Target="media/image228.png"/><Relationship Id="rId256" Type="http://schemas.openxmlformats.org/officeDocument/2006/relationships/image" Target="media/image249.png"/><Relationship Id="rId277" Type="http://schemas.openxmlformats.org/officeDocument/2006/relationships/image" Target="media/image270.png"/><Relationship Id="rId298" Type="http://schemas.openxmlformats.org/officeDocument/2006/relationships/image" Target="media/image291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302" Type="http://schemas.openxmlformats.org/officeDocument/2006/relationships/image" Target="media/image295.png"/><Relationship Id="rId323" Type="http://schemas.openxmlformats.org/officeDocument/2006/relationships/image" Target="media/image316.png"/><Relationship Id="rId344" Type="http://schemas.openxmlformats.org/officeDocument/2006/relationships/image" Target="media/image337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5" Type="http://schemas.openxmlformats.org/officeDocument/2006/relationships/image" Target="media/image218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288" Type="http://schemas.openxmlformats.org/officeDocument/2006/relationships/image" Target="media/image281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313" Type="http://schemas.openxmlformats.org/officeDocument/2006/relationships/image" Target="media/image306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94" Type="http://schemas.openxmlformats.org/officeDocument/2006/relationships/image" Target="media/image87.png"/><Relationship Id="rId148" Type="http://schemas.openxmlformats.org/officeDocument/2006/relationships/image" Target="media/image141.png"/><Relationship Id="rId169" Type="http://schemas.openxmlformats.org/officeDocument/2006/relationships/image" Target="media/image162.png"/><Relationship Id="rId334" Type="http://schemas.openxmlformats.org/officeDocument/2006/relationships/image" Target="media/image327.png"/><Relationship Id="rId4" Type="http://schemas.openxmlformats.org/officeDocument/2006/relationships/settings" Target="settings.xml"/><Relationship Id="rId180" Type="http://schemas.openxmlformats.org/officeDocument/2006/relationships/image" Target="media/image17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png"/><Relationship Id="rId303" Type="http://schemas.openxmlformats.org/officeDocument/2006/relationships/image" Target="media/image296.png"/><Relationship Id="rId42" Type="http://schemas.openxmlformats.org/officeDocument/2006/relationships/image" Target="media/image35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345" Type="http://schemas.openxmlformats.org/officeDocument/2006/relationships/image" Target="media/image338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47" Type="http://schemas.openxmlformats.org/officeDocument/2006/relationships/image" Target="media/image240.png"/><Relationship Id="rId107" Type="http://schemas.openxmlformats.org/officeDocument/2006/relationships/image" Target="media/image100.png"/><Relationship Id="rId289" Type="http://schemas.openxmlformats.org/officeDocument/2006/relationships/image" Target="media/image282.png"/><Relationship Id="rId11" Type="http://schemas.openxmlformats.org/officeDocument/2006/relationships/image" Target="media/image4.png"/><Relationship Id="rId53" Type="http://schemas.openxmlformats.org/officeDocument/2006/relationships/image" Target="media/image46.png"/><Relationship Id="rId149" Type="http://schemas.openxmlformats.org/officeDocument/2006/relationships/image" Target="media/image142.png"/><Relationship Id="rId314" Type="http://schemas.openxmlformats.org/officeDocument/2006/relationships/image" Target="media/image307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216" Type="http://schemas.openxmlformats.org/officeDocument/2006/relationships/image" Target="media/image209.png"/><Relationship Id="rId258" Type="http://schemas.openxmlformats.org/officeDocument/2006/relationships/image" Target="media/image251.png"/><Relationship Id="rId22" Type="http://schemas.openxmlformats.org/officeDocument/2006/relationships/image" Target="media/image15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325" Type="http://schemas.openxmlformats.org/officeDocument/2006/relationships/image" Target="media/image318.png"/><Relationship Id="rId171" Type="http://schemas.openxmlformats.org/officeDocument/2006/relationships/image" Target="media/image164.png"/><Relationship Id="rId227" Type="http://schemas.openxmlformats.org/officeDocument/2006/relationships/image" Target="media/image220.png"/><Relationship Id="rId269" Type="http://schemas.openxmlformats.org/officeDocument/2006/relationships/image" Target="media/image262.png"/><Relationship Id="rId33" Type="http://schemas.openxmlformats.org/officeDocument/2006/relationships/image" Target="media/image26.png"/><Relationship Id="rId129" Type="http://schemas.openxmlformats.org/officeDocument/2006/relationships/image" Target="media/image122.png"/><Relationship Id="rId280" Type="http://schemas.openxmlformats.org/officeDocument/2006/relationships/image" Target="media/image273.png"/><Relationship Id="rId336" Type="http://schemas.openxmlformats.org/officeDocument/2006/relationships/image" Target="media/image329.png"/><Relationship Id="rId75" Type="http://schemas.openxmlformats.org/officeDocument/2006/relationships/image" Target="media/image68.png"/><Relationship Id="rId140" Type="http://schemas.openxmlformats.org/officeDocument/2006/relationships/image" Target="media/image133.png"/><Relationship Id="rId182" Type="http://schemas.openxmlformats.org/officeDocument/2006/relationships/image" Target="media/image175.png"/><Relationship Id="rId6" Type="http://schemas.openxmlformats.org/officeDocument/2006/relationships/footnotes" Target="footnotes.xml"/><Relationship Id="rId238" Type="http://schemas.openxmlformats.org/officeDocument/2006/relationships/image" Target="media/image231.png"/><Relationship Id="rId291" Type="http://schemas.openxmlformats.org/officeDocument/2006/relationships/image" Target="media/image284.png"/><Relationship Id="rId305" Type="http://schemas.openxmlformats.org/officeDocument/2006/relationships/image" Target="media/image298.png"/><Relationship Id="rId347" Type="http://schemas.openxmlformats.org/officeDocument/2006/relationships/fontTable" Target="fontTable.xml"/><Relationship Id="rId44" Type="http://schemas.openxmlformats.org/officeDocument/2006/relationships/image" Target="media/image37.png"/><Relationship Id="rId86" Type="http://schemas.openxmlformats.org/officeDocument/2006/relationships/image" Target="media/image79.png"/><Relationship Id="rId151" Type="http://schemas.openxmlformats.org/officeDocument/2006/relationships/image" Target="media/image144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49" Type="http://schemas.openxmlformats.org/officeDocument/2006/relationships/image" Target="media/image242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316" Type="http://schemas.openxmlformats.org/officeDocument/2006/relationships/image" Target="media/image309.png"/><Relationship Id="rId55" Type="http://schemas.openxmlformats.org/officeDocument/2006/relationships/image" Target="media/image48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62" Type="http://schemas.openxmlformats.org/officeDocument/2006/relationships/image" Target="media/image155.png"/><Relationship Id="rId218" Type="http://schemas.openxmlformats.org/officeDocument/2006/relationships/image" Target="media/image211.png"/><Relationship Id="rId271" Type="http://schemas.openxmlformats.org/officeDocument/2006/relationships/image" Target="media/image264.png"/><Relationship Id="rId24" Type="http://schemas.openxmlformats.org/officeDocument/2006/relationships/image" Target="media/image17.png"/><Relationship Id="rId66" Type="http://schemas.openxmlformats.org/officeDocument/2006/relationships/image" Target="media/image59.png"/><Relationship Id="rId131" Type="http://schemas.openxmlformats.org/officeDocument/2006/relationships/image" Target="media/image124.png"/><Relationship Id="rId327" Type="http://schemas.openxmlformats.org/officeDocument/2006/relationships/image" Target="media/image320.png"/><Relationship Id="rId173" Type="http://schemas.openxmlformats.org/officeDocument/2006/relationships/image" Target="media/image166.png"/><Relationship Id="rId229" Type="http://schemas.openxmlformats.org/officeDocument/2006/relationships/image" Target="media/image222.png"/><Relationship Id="rId240" Type="http://schemas.openxmlformats.org/officeDocument/2006/relationships/image" Target="media/image233.png"/><Relationship Id="rId35" Type="http://schemas.openxmlformats.org/officeDocument/2006/relationships/image" Target="media/image28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282" Type="http://schemas.openxmlformats.org/officeDocument/2006/relationships/image" Target="media/image275.png"/><Relationship Id="rId338" Type="http://schemas.openxmlformats.org/officeDocument/2006/relationships/image" Target="media/image33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F6430B46CEAC42E0A80BF3B3384D610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CB4812B-8C38-4058-B287-1FD779134D41}"/>
      </w:docPartPr>
      <w:docPartBody>
        <w:p w:rsidR="00540ED2" w:rsidRDefault="0079510B" w:rsidP="0079510B">
          <w:pPr>
            <w:pStyle w:val="F6430B46CEAC42E0A80BF3B3384D610C"/>
          </w:pPr>
          <w:r>
            <w:rPr>
              <w:rFonts w:asciiTheme="majorHAnsi" w:hAnsiTheme="majorHAnsi"/>
              <w:sz w:val="80"/>
              <w:szCs w:val="80"/>
            </w:rPr>
            <w:t>[Type the document title]</w:t>
          </w:r>
        </w:p>
      </w:docPartBody>
    </w:docPart>
    <w:docPart>
      <w:docPartPr>
        <w:name w:val="286505A7E92D49128E8709029A558C9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8BAB0C6-A2D2-480F-BCA8-C503BE24C2C9}"/>
      </w:docPartPr>
      <w:docPartBody>
        <w:p w:rsidR="00540ED2" w:rsidRDefault="0079510B" w:rsidP="0079510B">
          <w:pPr>
            <w:pStyle w:val="286505A7E92D49128E8709029A558C98"/>
          </w:pPr>
          <w:r>
            <w:rPr>
              <w:rFonts w:asciiTheme="majorHAnsi" w:hAnsiTheme="majorHAnsi"/>
              <w:sz w:val="44"/>
              <w:szCs w:val="44"/>
            </w:rPr>
            <w:t>[Type the document subtitle]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revisionView w:markup="0" w:comments="0" w:insDel="0" w:formatting="0" w:inkAnnotations="0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510B"/>
    <w:rsid w:val="00540ED2"/>
    <w:rsid w:val="0079510B"/>
    <w:rsid w:val="00DC34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GB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20383F8560A40368D6FD96DF18A199C">
    <w:name w:val="C20383F8560A40368D6FD96DF18A199C"/>
    <w:rsid w:val="0079510B"/>
  </w:style>
  <w:style w:type="paragraph" w:customStyle="1" w:styleId="60BFCDE6E68240D089D1413CFBDCA208">
    <w:name w:val="60BFCDE6E68240D089D1413CFBDCA208"/>
    <w:rsid w:val="0079510B"/>
  </w:style>
  <w:style w:type="paragraph" w:customStyle="1" w:styleId="018A3D48A8484C72A7EFC20101B687D4">
    <w:name w:val="018A3D48A8484C72A7EFC20101B687D4"/>
    <w:rsid w:val="0079510B"/>
  </w:style>
  <w:style w:type="paragraph" w:customStyle="1" w:styleId="4920256D51424F17AE96BE22E34E9AFA">
    <w:name w:val="4920256D51424F17AE96BE22E34E9AFA"/>
    <w:rsid w:val="0079510B"/>
  </w:style>
  <w:style w:type="paragraph" w:customStyle="1" w:styleId="609A93EF91EC49EAB0045C734634082A">
    <w:name w:val="609A93EF91EC49EAB0045C734634082A"/>
    <w:rsid w:val="0079510B"/>
  </w:style>
  <w:style w:type="paragraph" w:customStyle="1" w:styleId="9B96C322AC08414398FF0D042E0D6B43">
    <w:name w:val="9B96C322AC08414398FF0D042E0D6B43"/>
    <w:rsid w:val="0079510B"/>
  </w:style>
  <w:style w:type="paragraph" w:customStyle="1" w:styleId="D164EB8388F0473F87AEEA8425DC161E">
    <w:name w:val="D164EB8388F0473F87AEEA8425DC161E"/>
    <w:rsid w:val="0079510B"/>
  </w:style>
  <w:style w:type="paragraph" w:customStyle="1" w:styleId="AF109F6A09C8434AAD110F9367867707">
    <w:name w:val="AF109F6A09C8434AAD110F9367867707"/>
    <w:rsid w:val="0079510B"/>
  </w:style>
  <w:style w:type="paragraph" w:customStyle="1" w:styleId="CD8C0481FCAE4B7DA2136D4F457F6117">
    <w:name w:val="CD8C0481FCAE4B7DA2136D4F457F6117"/>
    <w:rsid w:val="0079510B"/>
  </w:style>
  <w:style w:type="paragraph" w:customStyle="1" w:styleId="7E6155DC5D1F4E778E6D534C3673ABF1">
    <w:name w:val="7E6155DC5D1F4E778E6D534C3673ABF1"/>
    <w:rsid w:val="0079510B"/>
  </w:style>
  <w:style w:type="paragraph" w:customStyle="1" w:styleId="087D20CA7E8D4580944DDACC21E0D905">
    <w:name w:val="087D20CA7E8D4580944DDACC21E0D905"/>
    <w:rsid w:val="0079510B"/>
  </w:style>
  <w:style w:type="paragraph" w:customStyle="1" w:styleId="A81572B0ACDC4DE99132BC367FCB6899">
    <w:name w:val="A81572B0ACDC4DE99132BC367FCB6899"/>
    <w:rsid w:val="0079510B"/>
  </w:style>
  <w:style w:type="paragraph" w:customStyle="1" w:styleId="EB61FAB4E559406EA44E2A48D5198F72">
    <w:name w:val="EB61FAB4E559406EA44E2A48D5198F72"/>
    <w:rsid w:val="0079510B"/>
  </w:style>
  <w:style w:type="paragraph" w:customStyle="1" w:styleId="F6430B46CEAC42E0A80BF3B3384D610C">
    <w:name w:val="F6430B46CEAC42E0A80BF3B3384D610C"/>
    <w:rsid w:val="0079510B"/>
  </w:style>
  <w:style w:type="paragraph" w:customStyle="1" w:styleId="286505A7E92D49128E8709029A558C98">
    <w:name w:val="286505A7E92D49128E8709029A558C98"/>
    <w:rsid w:val="0079510B"/>
  </w:style>
  <w:style w:type="paragraph" w:customStyle="1" w:styleId="4A244C16F5A74817AD601AFA8C7E2599">
    <w:name w:val="4A244C16F5A74817AD601AFA8C7E2599"/>
    <w:rsid w:val="0079510B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Sources: French Demystified – Grammaire Directe - France Live – Metro 1 – Expo 3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4ABB7218-ADA9-4874-974D-CAAA731F50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9FA2CA84</Template>
  <TotalTime>12</TotalTime>
  <Pages>174</Pages>
  <Words>839</Words>
  <Characters>4785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French basics</vt:lpstr>
    </vt:vector>
  </TitlesOfParts>
  <Company>Oxford High School  GDST</Company>
  <LinksUpToDate>false</LinksUpToDate>
  <CharactersWithSpaces>5613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French basics</dc:title>
  <dc:subject>An introduction to French language and culture for 4th Formers</dc:subject>
  <dc:creator>Phillips, Christopher (OXF) Staff</dc:creator>
  <cp:lastModifiedBy>Phillips, Catherine</cp:lastModifiedBy>
  <cp:revision>4</cp:revision>
  <dcterms:created xsi:type="dcterms:W3CDTF">2015-09-16T10:22:00Z</dcterms:created>
  <dcterms:modified xsi:type="dcterms:W3CDTF">2015-09-16T10:38:00Z</dcterms:modified>
</cp:coreProperties>
</file>