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HAnsi" w:eastAsiaTheme="minorEastAsia" w:hAnsiTheme="minorHAnsi" w:cstheme="minorBidi"/>
          <w:color w:val="EEECE1" w:themeColor="background2"/>
          <w:spacing w:val="0"/>
          <w:kern w:val="0"/>
          <w:sz w:val="96"/>
          <w:szCs w:val="56"/>
          <w:lang w:val="en-GB" w:eastAsia="zh-CN"/>
        </w:rPr>
        <w:id w:val="-566801285"/>
        <w:docPartObj>
          <w:docPartGallery w:val="Cover Pages"/>
          <w:docPartUnique/>
        </w:docPartObj>
      </w:sdtPr>
      <w:sdtEndPr>
        <w:rPr>
          <w:noProof/>
          <w:sz w:val="32"/>
          <w:szCs w:val="32"/>
        </w:rPr>
      </w:sdtEndPr>
      <w:sdtContent>
        <w:tbl>
          <w:tblPr>
            <w:tblpPr w:leftFromText="187" w:rightFromText="187" w:bottomFromText="720" w:horzAnchor="margin" w:tblpYSpec="bottom"/>
            <w:tblW w:w="5000" w:type="pct"/>
            <w:tblLook w:val="04A0" w:firstRow="1" w:lastRow="0" w:firstColumn="1" w:lastColumn="0" w:noHBand="0" w:noVBand="1"/>
          </w:tblPr>
          <w:tblGrid>
            <w:gridCol w:w="9026"/>
          </w:tblGrid>
          <w:tr w:rsidR="00051C66">
            <w:tc>
              <w:tcPr>
                <w:tcW w:w="9266" w:type="dxa"/>
              </w:tcPr>
              <w:p w:rsidR="00051C66" w:rsidRDefault="0032540F">
                <w:pPr>
                  <w:pStyle w:val="Title"/>
                  <w:rPr>
                    <w:color w:val="EEECE1" w:themeColor="background2"/>
                    <w:sz w:val="96"/>
                    <w:szCs w:val="56"/>
                  </w:rPr>
                </w:pPr>
                <w:sdt>
                  <w:sdtPr>
                    <w:rPr>
                      <w:color w:val="EEECE1" w:themeColor="background2"/>
                      <w:sz w:val="96"/>
                      <w:szCs w:val="56"/>
                    </w:rPr>
                    <w:alias w:val="Title"/>
                    <w:id w:val="1274589637"/>
                    <w:placeholder>
                      <w:docPart w:val="F6430B46CEAC42E0A80BF3B3384D610C"/>
                    </w:placeholder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EndPr/>
                  <w:sdtContent>
                    <w:r w:rsidR="00051C66">
                      <w:rPr>
                        <w:color w:val="EEECE1" w:themeColor="background2"/>
                        <w:sz w:val="96"/>
                        <w:szCs w:val="56"/>
                        <w:lang w:val="en-GB"/>
                      </w:rPr>
                      <w:t>French basics</w:t>
                    </w:r>
                  </w:sdtContent>
                </w:sdt>
              </w:p>
            </w:tc>
          </w:tr>
          <w:tr w:rsidR="00051C66">
            <w:tc>
              <w:tcPr>
                <w:tcW w:w="0" w:type="auto"/>
                <w:vAlign w:val="bottom"/>
              </w:tcPr>
              <w:p w:rsidR="00051C66" w:rsidRPr="00E52D9D" w:rsidRDefault="0032540F">
                <w:pPr>
                  <w:pStyle w:val="Subtitle"/>
                  <w:rPr>
                    <w:lang w:val="fr-FR"/>
                  </w:rPr>
                </w:pPr>
                <w:sdt>
                  <w:sdtPr>
                    <w:rPr>
                      <w:color w:val="FFFFFF" w:themeColor="background1"/>
                      <w:lang w:val="fr-FR"/>
                    </w:rPr>
                    <w:alias w:val="Subtitle"/>
                    <w:id w:val="1194108113"/>
                    <w:placeholder>
                      <w:docPart w:val="286505A7E92D49128E8709029A558C98"/>
                    </w:placeholder>
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<w:text/>
                  </w:sdtPr>
                  <w:sdtEndPr/>
                  <w:sdtContent>
                    <w:r w:rsidR="00051C66" w:rsidRPr="00E52D9D">
                      <w:rPr>
                        <w:color w:val="FFFFFF" w:themeColor="background1"/>
                        <w:lang w:val="fr-FR"/>
                      </w:rPr>
                      <w:t>An introduction to French language and culture</w:t>
                    </w:r>
                  </w:sdtContent>
                </w:sdt>
              </w:p>
            </w:tc>
          </w:tr>
          <w:tr w:rsidR="00051C66">
            <w:trPr>
              <w:trHeight w:val="1152"/>
            </w:trPr>
            <w:tc>
              <w:tcPr>
                <w:tcW w:w="0" w:type="auto"/>
                <w:vAlign w:val="bottom"/>
              </w:tcPr>
              <w:p w:rsidR="00051C66" w:rsidRPr="00E52D9D" w:rsidRDefault="0032540F">
                <w:pPr>
                  <w:rPr>
                    <w:color w:val="FFFFFF" w:themeColor="background1"/>
                    <w:lang w:val="fr-FR"/>
                  </w:rPr>
                </w:pPr>
                <w:sdt>
                  <w:sdtPr>
                    <w:rPr>
                      <w:color w:val="FFFFFF" w:themeColor="background1"/>
                      <w:lang w:val="fr-FR"/>
                    </w:rPr>
                    <w:alias w:val="Abstract"/>
                    <w:id w:val="1304881009"/>
                    <w:placeholder>
                      <w:docPart w:val="4A244C16F5A74817AD601AFA8C7E2599"/>
                    </w:placeholder>
                    <w:dataBinding w:prefixMappings="xmlns:ns0='http://schemas.microsoft.com/office/2006/coverPageProps'" w:xpath="/ns0:CoverPageProperties[1]/ns0:Abstract[1]" w:storeItemID="{55AF091B-3C7A-41E3-B477-F2FDAA23CFDA}"/>
                    <w:text/>
                  </w:sdtPr>
                  <w:sdtEndPr/>
                  <w:sdtContent>
                    <w:r w:rsidR="00051C66" w:rsidRPr="00E52D9D">
                      <w:rPr>
                        <w:color w:val="FFFFFF" w:themeColor="background1"/>
                        <w:lang w:val="fr-FR"/>
                      </w:rPr>
                      <w:t>Sources: French Demystified – Grammaire Directe - France Live – Metro 1 – Expo 3</w:t>
                    </w:r>
                  </w:sdtContent>
                </w:sdt>
                <w:r w:rsidR="00051C66" w:rsidRPr="00E52D9D">
                  <w:rPr>
                    <w:color w:val="FFFFFF" w:themeColor="background1"/>
                    <w:lang w:val="fr-FR"/>
                  </w:rPr>
                  <w:t xml:space="preserve"> </w:t>
                </w:r>
                <w:r w:rsidR="001F234D" w:rsidRPr="00E52D9D">
                  <w:rPr>
                    <w:color w:val="FFFFFF" w:themeColor="background1"/>
                    <w:lang w:val="fr-FR"/>
                  </w:rPr>
                  <w:t>–</w:t>
                </w:r>
                <w:r w:rsidR="00655D8D" w:rsidRPr="00E52D9D">
                  <w:rPr>
                    <w:color w:val="FFFFFF" w:themeColor="background1"/>
                    <w:lang w:val="fr-FR"/>
                  </w:rPr>
                  <w:t xml:space="preserve"> Amis</w:t>
                </w:r>
                <w:r w:rsidR="001F234D" w:rsidRPr="00E52D9D">
                  <w:rPr>
                    <w:color w:val="FFFFFF" w:themeColor="background1"/>
                    <w:lang w:val="fr-FR"/>
                  </w:rPr>
                  <w:t xml:space="preserve"> &amp; Compagnie</w:t>
                </w:r>
              </w:p>
            </w:tc>
          </w:tr>
          <w:tr w:rsidR="00051C66">
            <w:trPr>
              <w:trHeight w:val="432"/>
            </w:trPr>
            <w:tc>
              <w:tcPr>
                <w:tcW w:w="0" w:type="auto"/>
                <w:vAlign w:val="bottom"/>
              </w:tcPr>
              <w:p w:rsidR="00051C66" w:rsidRPr="00E52D9D" w:rsidRDefault="00051C66">
                <w:pPr>
                  <w:rPr>
                    <w:color w:val="1F497D" w:themeColor="text2"/>
                    <w:lang w:val="fr-FR"/>
                  </w:rPr>
                </w:pPr>
              </w:p>
            </w:tc>
          </w:tr>
        </w:tbl>
        <w:p w:rsidR="00051C66" w:rsidRDefault="00051C66">
          <w:pPr>
            <w:rPr>
              <w:noProof/>
              <w:color w:val="EEECE1" w:themeColor="background2"/>
              <w:sz w:val="32"/>
              <w:szCs w:val="32"/>
            </w:rPr>
          </w:pP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62336" behindDoc="1" locked="0" layoutInCell="1" allowOverlap="1" wp14:editId="32DE02E5">
                    <wp:simplePos x="0" y="0"/>
                    <wp:positionH relativeFrom="margin">
                      <wp:align>left</wp:align>
                    </wp:positionH>
                    <mc:AlternateContent>
                      <mc:Choice Requires="wp14">
                        <wp:positionV relativeFrom="margin">
                          <wp14:pctPosVOffset>5000</wp14:pctPosVOffset>
                        </wp:positionV>
                      </mc:Choice>
                      <mc:Fallback>
                        <wp:positionV relativeFrom="page">
                          <wp:posOffset>1356995</wp:posOffset>
                        </wp:positionV>
                      </mc:Fallback>
                    </mc:AlternateContent>
                    <wp:extent cx="3970020" cy="7645400"/>
                    <wp:effectExtent l="0" t="0" r="0" b="0"/>
                    <wp:wrapNone/>
                    <wp:docPr id="244" name="Text Box 2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70020" cy="7645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51C66" w:rsidRDefault="00051C66">
                                <w:r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 wp14:anchorId="03111DDC" wp14:editId="42B32EEE">
                                      <wp:extent cx="3999391" cy="2765645"/>
                                      <wp:effectExtent l="0" t="0" r="1270" b="0"/>
                                      <wp:docPr id="6" name="Pictur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999391" cy="27656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/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44" o:spid="_x0000_s1026" type="#_x0000_t202" style="position:absolute;margin-left:0;margin-top:0;width:312.6pt;height:602pt;z-index:-251654144;visibility:visible;mso-wrap-style:square;mso-width-percent:0;mso-height-percent:0;mso-top-percent:50;mso-wrap-distance-left:9pt;mso-wrap-distance-top:0;mso-wrap-distance-right:9pt;mso-wrap-distance-bottom:0;mso-position-horizontal:left;mso-position-horizontal-relative:margin;mso-position-vertical-relative:margin;mso-width-percent:0;mso-height-percent:0;mso-top-percent: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" filled="f" stroked="f" strokeweight=".5pt">
                    <v:textbox style="mso-fit-shape-to-text:t" inset="0,0,0,0">
                      <w:txbxContent>
                        <w:p w:rsidR="00051C66" w:rsidRDefault="00051C66"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03111DDC" wp14:editId="42B32EEE">
                                <wp:extent cx="3999391" cy="2765645"/>
                                <wp:effectExtent l="0" t="0" r="1270" b="0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999391" cy="27656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/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59264" behindDoc="1" locked="0" layoutInCell="1" allowOverlap="1" wp14:editId="63C93556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772400" cy="10058400"/>
                    <wp:effectExtent l="0" t="0" r="0" b="0"/>
                    <wp:wrapNone/>
                    <wp:docPr id="245" name="Rectangle 24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400" cy="10058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dk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rect w14:anchorId="54C88D67" id="Rectangle 245" o:spid="_x0000_s1026" style="position:absolute;margin-left:0;margin-top:0;width:612pt;height:11in;z-index:-251657216;visibility:visible;mso-wrap-style:square;mso-width-percent:1000;mso-height-percent:1000;mso-wrap-distance-left:9pt;mso-wrap-distance-top:0;mso-wrap-distance-right:9pt;mso-wrap-distance-bottom:0;mso-position-horizontal:center;mso-position-horizontal-relative:page;mso-position-vertical:center;mso-position-vertical-relative:page;mso-width-percent:1000;mso-height-percent:100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" fillcolor="#8db3e2 [1298]" stroked="f" strokeweight="2pt">
                    <v:fill color2="#060e18 [642]" rotate="t" focusposition=".5,-52429f" focussize="" colors="0 #bec9e5;26214f #b4c1e1;1 #001a5e" focus="100%" type="gradientRadial"/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editId="390FFDEF">
                    <wp:simplePos x="0" y="0"/>
                    <mc:AlternateContent>
                      <mc:Choice Requires="wp14">
                        <wp:positionH relativeFrom="rightMargin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6783070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748030</wp:posOffset>
                        </wp:positionV>
                      </mc:Fallback>
                    </mc:AlternateContent>
                    <wp:extent cx="105410" cy="840740"/>
                    <wp:effectExtent l="0" t="0" r="0" b="0"/>
                    <wp:wrapNone/>
                    <wp:docPr id="24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0541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11500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33D9DC2F" id="Rectangle 6" o:spid="_x0000_s1026" style="position:absolute;margin-left:0;margin-top:0;width:8.3pt;height:66.2pt;z-index:251660288;visibility:visible;mso-wrap-style:square;mso-width-percent:115;mso-height-percent:0;mso-left-percent:150;mso-top-percent:70;mso-wrap-distance-left:9pt;mso-wrap-distance-top:0;mso-wrap-distance-right:9pt;mso-wrap-distance-bottom:0;mso-position-horizontal-relative:right-margin-area;mso-position-vertical-relative:page;mso-width-percent:115;mso-height-percent:0;mso-left-percent:15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editId="358D8906">
                    <wp:simplePos x="0" y="0"/>
                    <mc:AlternateContent>
                      <mc:Choice Requires="wp14">
                        <wp:positionH relativeFrom="rightMargin">
                          <wp14:pctPosHOffset>31000</wp14:pctPosHOffset>
                        </wp:positionH>
                      </mc:Choice>
                      <mc:Fallback>
                        <wp:positionH relativeFrom="page">
                          <wp:posOffset>6929120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748030</wp:posOffset>
                        </wp:positionV>
                      </mc:Fallback>
                    </mc:AlternateContent>
                    <wp:extent cx="731520" cy="840740"/>
                    <wp:effectExtent l="0" t="0" r="0" b="0"/>
                    <wp:wrapNone/>
                    <wp:docPr id="247" name="Rectangle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3152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80000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0581EFC" id="Rectangle 7" o:spid="_x0000_s1026" style="position:absolute;margin-left:0;margin-top:0;width:57.6pt;height:66.2pt;z-index:251661312;visibility:visible;mso-wrap-style:square;mso-width-percent:800;mso-height-percent:0;mso-left-percent:310;mso-top-percent:70;mso-wrap-distance-left:9pt;mso-wrap-distance-top:0;mso-wrap-distance-right:9pt;mso-wrap-distance-bottom:0;mso-position-horizontal-relative:right-margin-area;mso-position-vertical-relative:page;mso-width-percent:800;mso-height-percent:0;mso-left-percent:31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  <w:color w:val="EEECE1" w:themeColor="background2"/>
              <w:sz w:val="32"/>
              <w:szCs w:val="32"/>
            </w:rPr>
            <w:br w:type="page"/>
          </w:r>
        </w:p>
      </w:sdtContent>
    </w:sdt>
    <w:p w:rsidR="00655D8D" w:rsidRPr="00827951" w:rsidRDefault="00655D8D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lastRenderedPageBreak/>
        <w:br w:type="page"/>
      </w:r>
    </w:p>
    <w:p w:rsidR="00F541EC" w:rsidRPr="00255271" w:rsidRDefault="00655D8D" w:rsidP="00255271">
      <w:pPr>
        <w:pStyle w:val="TOC1"/>
      </w:pPr>
      <w:r w:rsidRPr="00255271">
        <w:lastRenderedPageBreak/>
        <w:t>Table of contents</w:t>
      </w:r>
    </w:p>
    <w:p w:rsidR="00255271" w:rsidRDefault="00F541EC">
      <w:r>
        <w:rPr>
          <w:noProof/>
          <w:lang w:eastAsia="en-GB"/>
        </w:rPr>
        <w:drawing>
          <wp:inline distT="0" distB="0" distL="0" distR="0" wp14:anchorId="1D5B2D4B" wp14:editId="4DE548E6">
            <wp:extent cx="1299990" cy="1265779"/>
            <wp:effectExtent l="0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540" cy="128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id w:val="628826470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  <w:noProof/>
          <w:color w:val="auto"/>
          <w:sz w:val="22"/>
          <w:szCs w:val="22"/>
          <w:lang w:val="en-GB" w:eastAsia="zh-CN"/>
        </w:rPr>
      </w:sdtEndPr>
      <w:sdtContent>
        <w:p w:rsidR="00255271" w:rsidRDefault="00255271">
          <w:pPr>
            <w:pStyle w:val="TOCHeading"/>
          </w:pPr>
          <w:r>
            <w:t>Contents</w:t>
          </w:r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30083495" w:history="1">
            <w:r w:rsidRPr="009F16A1">
              <w:rPr>
                <w:rStyle w:val="Hyperlink"/>
                <w:noProof/>
              </w:rPr>
              <w:t>French Pronunciation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496" w:history="1">
            <w:r w:rsidRPr="009F16A1">
              <w:rPr>
                <w:rStyle w:val="Hyperlink"/>
                <w:noProof/>
              </w:rPr>
              <w:t>Introduction to verbs and subjects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497" w:history="1">
            <w:r w:rsidRPr="009F16A1">
              <w:rPr>
                <w:rStyle w:val="Hyperlink"/>
                <w:noProof/>
              </w:rPr>
              <w:t>Unité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498" w:history="1">
            <w:r w:rsidRPr="009F16A1">
              <w:rPr>
                <w:rStyle w:val="Hyperlink"/>
                <w:noProof/>
              </w:rPr>
              <w:t>Greetings; To HAVE; dates; colours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499" w:history="1">
            <w:r w:rsidRPr="009F16A1">
              <w:rPr>
                <w:rStyle w:val="Hyperlink"/>
                <w:noProof/>
              </w:rPr>
              <w:t>Culture: What makes France so special; The People of France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00" w:history="1">
            <w:r w:rsidRPr="009F16A1">
              <w:rPr>
                <w:rStyle w:val="Hyperlink"/>
                <w:noProof/>
              </w:rPr>
              <w:t>Unité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01" w:history="1">
            <w:r w:rsidRPr="009F16A1">
              <w:rPr>
                <w:rStyle w:val="Hyperlink"/>
                <w:noProof/>
              </w:rPr>
              <w:t>Countries &amp; nationalities; family &amp; pets; physical descriptions; personality; Adjectives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02" w:history="1">
            <w:r w:rsidRPr="009F16A1">
              <w:rPr>
                <w:rStyle w:val="Hyperlink"/>
                <w:noProof/>
              </w:rPr>
              <w:t>Culture: The geography of France; Paris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03" w:history="1">
            <w:r w:rsidRPr="009F16A1">
              <w:rPr>
                <w:rStyle w:val="Hyperlink"/>
                <w:noProof/>
              </w:rPr>
              <w:t>Unité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04" w:history="1">
            <w:r w:rsidRPr="009F16A1">
              <w:rPr>
                <w:rStyle w:val="Hyperlink"/>
                <w:noProof/>
              </w:rPr>
              <w:t>School subjects; times &amp; numbers; PRESENT TENSE, clothes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05" w:history="1">
            <w:r w:rsidRPr="009F16A1">
              <w:rPr>
                <w:rStyle w:val="Hyperlink"/>
                <w:noProof/>
              </w:rPr>
              <w:t>Culture: France at work; The French medias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06" w:history="1">
            <w:r w:rsidRPr="009F16A1">
              <w:rPr>
                <w:rStyle w:val="Hyperlink"/>
                <w:noProof/>
              </w:rPr>
              <w:t>Unité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07" w:history="1">
            <w:r w:rsidRPr="009F16A1">
              <w:rPr>
                <w:rStyle w:val="Hyperlink"/>
                <w:noProof/>
              </w:rPr>
              <w:t>Sports; Free time activities; negatives; likes &amp; dislikes; week-end activities; weather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08" w:history="1">
            <w:r w:rsidRPr="009F16A1">
              <w:rPr>
                <w:rStyle w:val="Hyperlink"/>
                <w:noProof/>
              </w:rPr>
              <w:t>Culture: Free time; Festivals &amp; Traditions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09" w:history="1">
            <w:r w:rsidRPr="009F16A1">
              <w:rPr>
                <w:rStyle w:val="Hyperlink"/>
                <w:noProof/>
              </w:rPr>
              <w:t>Unité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10" w:history="1">
            <w:r w:rsidRPr="009F16A1">
              <w:rPr>
                <w:rStyle w:val="Hyperlink"/>
                <w:noProof/>
              </w:rPr>
              <w:t>Where I live; description of house; PRESENT TENSE (what I do at home)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11" w:history="1">
            <w:r w:rsidRPr="009F16A1">
              <w:rPr>
                <w:rStyle w:val="Hyperlink"/>
                <w:noProof/>
              </w:rPr>
              <w:t>Culture: Family life; House &amp; Home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12" w:history="1">
            <w:r w:rsidRPr="009F16A1">
              <w:rPr>
                <w:rStyle w:val="Hyperlink"/>
                <w:noProof/>
              </w:rPr>
              <w:t>Unité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13" w:history="1">
            <w:r w:rsidRPr="009F16A1">
              <w:rPr>
                <w:rStyle w:val="Hyperlink"/>
                <w:noProof/>
              </w:rPr>
              <w:t>Holidays; NEAR FUTURE; Food &amp; drinks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083514" w:history="1">
            <w:r w:rsidRPr="009F16A1">
              <w:rPr>
                <w:rStyle w:val="Hyperlink"/>
                <w:noProof/>
              </w:rPr>
              <w:t>Culture: Travel &amp; transports; Food and drinks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15" w:history="1">
            <w:r w:rsidRPr="009F16A1">
              <w:rPr>
                <w:rStyle w:val="Hyperlink"/>
                <w:noProof/>
              </w:rPr>
              <w:t>Essential vocabulary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Default="00255271">
          <w:pPr>
            <w:pStyle w:val="TOC1"/>
            <w:rPr>
              <w:b w:val="0"/>
              <w:noProof/>
              <w:sz w:val="22"/>
              <w:lang w:eastAsia="en-GB"/>
            </w:rPr>
          </w:pPr>
          <w:hyperlink w:anchor="_Toc430083516" w:history="1">
            <w:r w:rsidRPr="009F16A1">
              <w:rPr>
                <w:rStyle w:val="Hyperlink"/>
                <w:noProof/>
              </w:rPr>
              <w:t>Essential grammar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_Toc430083516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5271" w:rsidRPr="00255271" w:rsidRDefault="00255271">
          <w:r>
            <w:rPr>
              <w:b/>
              <w:bCs/>
              <w:noProof/>
            </w:rPr>
            <w:fldChar w:fldCharType="end"/>
          </w:r>
        </w:p>
      </w:sdtContent>
    </w:sdt>
    <w:p w:rsidR="0034715F" w:rsidRDefault="0034715F" w:rsidP="000567A9">
      <w:pPr>
        <w:pStyle w:val="Heading1"/>
      </w:pPr>
      <w:bookmarkStart w:id="0" w:name="_Toc430083495"/>
      <w:r>
        <w:t>French Pronunciation</w:t>
      </w:r>
      <w:bookmarkEnd w:id="0"/>
    </w:p>
    <w:p w:rsidR="002278DF" w:rsidRDefault="0032540F"/>
    <w:p w:rsidR="00E71175" w:rsidRDefault="00E71175">
      <w:r>
        <w:rPr>
          <w:noProof/>
          <w:lang w:eastAsia="en-GB"/>
        </w:rPr>
        <w:drawing>
          <wp:inline distT="0" distB="0" distL="0" distR="0" wp14:anchorId="702A714D" wp14:editId="27497755">
            <wp:extent cx="3903345" cy="100965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73C222" wp14:editId="1BEB6C6B">
            <wp:extent cx="3889375" cy="54457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44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AB0516" wp14:editId="08EEEA06">
            <wp:extent cx="4067175" cy="1460500"/>
            <wp:effectExtent l="0" t="0" r="952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rPr>
          <w:noProof/>
          <w:lang w:eastAsia="en-GB"/>
        </w:rPr>
        <w:drawing>
          <wp:inline distT="0" distB="0" distL="0" distR="0" wp14:anchorId="5094912A" wp14:editId="6E91DFCE">
            <wp:extent cx="3930650" cy="37941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379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br w:type="page"/>
      </w:r>
    </w:p>
    <w:p w:rsidR="00E71175" w:rsidRDefault="00E71175">
      <w:r>
        <w:rPr>
          <w:noProof/>
          <w:lang w:eastAsia="en-GB"/>
        </w:rPr>
        <w:drawing>
          <wp:inline distT="0" distB="0" distL="0" distR="0" wp14:anchorId="6D43E316" wp14:editId="606BA991">
            <wp:extent cx="3889375" cy="32893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551325" wp14:editId="63CC2265">
            <wp:extent cx="3725545" cy="504952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4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rPr>
          <w:noProof/>
          <w:lang w:eastAsia="en-GB"/>
        </w:rPr>
        <w:drawing>
          <wp:inline distT="0" distB="0" distL="0" distR="0" wp14:anchorId="2950601F" wp14:editId="0B846087">
            <wp:extent cx="3924300" cy="53416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77D7A8" wp14:editId="40994636">
            <wp:extent cx="3889375" cy="242951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E71175">
      <w:r>
        <w:rPr>
          <w:noProof/>
          <w:lang w:eastAsia="en-GB"/>
        </w:rPr>
        <w:drawing>
          <wp:inline distT="0" distB="0" distL="0" distR="0" wp14:anchorId="53275AF6" wp14:editId="27D964F0">
            <wp:extent cx="3780155" cy="16376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020F4C" wp14:editId="1C11B4B9">
            <wp:extent cx="3834765" cy="41351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41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DB">
        <w:rPr>
          <w:noProof/>
          <w:lang w:eastAsia="en-GB"/>
        </w:rPr>
        <w:drawing>
          <wp:inline distT="0" distB="0" distL="0" distR="0" wp14:anchorId="6E4ED613" wp14:editId="617791EF">
            <wp:extent cx="3548380" cy="266128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2351DB">
      <w:r>
        <w:rPr>
          <w:noProof/>
          <w:lang w:eastAsia="en-GB"/>
        </w:rPr>
        <w:drawing>
          <wp:inline distT="0" distB="0" distL="0" distR="0" wp14:anchorId="4326618E" wp14:editId="3279555C">
            <wp:extent cx="3998595" cy="2907030"/>
            <wp:effectExtent l="0" t="0" r="1905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CC7CEA" wp14:editId="06E11CB0">
            <wp:extent cx="3889375" cy="30568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2351DB">
      <w:r>
        <w:rPr>
          <w:noProof/>
          <w:lang w:eastAsia="en-GB"/>
        </w:rPr>
        <w:drawing>
          <wp:inline distT="0" distB="0" distL="0" distR="0" wp14:anchorId="05165333" wp14:editId="4482750A">
            <wp:extent cx="4067175" cy="204724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br w:type="page"/>
      </w:r>
    </w:p>
    <w:p w:rsidR="00E71175" w:rsidRDefault="002351DB">
      <w:r>
        <w:rPr>
          <w:noProof/>
          <w:lang w:eastAsia="en-GB"/>
        </w:rPr>
        <w:drawing>
          <wp:inline distT="0" distB="0" distL="0" distR="0" wp14:anchorId="5BD0CC3C" wp14:editId="7437FE33">
            <wp:extent cx="3971290" cy="23336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29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1FD3A7" wp14:editId="17078184">
            <wp:extent cx="3807460" cy="5690870"/>
            <wp:effectExtent l="0" t="0" r="254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69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00623F" wp14:editId="27C5D4B1">
            <wp:extent cx="3644265" cy="6686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2351DB">
      <w:r>
        <w:rPr>
          <w:noProof/>
          <w:lang w:eastAsia="en-GB"/>
        </w:rPr>
        <w:drawing>
          <wp:inline distT="0" distB="0" distL="0" distR="0" wp14:anchorId="6B7D60EA" wp14:editId="43FBF050">
            <wp:extent cx="3930650" cy="48583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3EF7EB" wp14:editId="11B9B775">
            <wp:extent cx="3903345" cy="3098165"/>
            <wp:effectExtent l="0" t="0" r="190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30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2351DB">
      <w:r>
        <w:rPr>
          <w:noProof/>
          <w:lang w:eastAsia="en-GB"/>
        </w:rPr>
        <w:drawing>
          <wp:inline distT="0" distB="0" distL="0" distR="0" wp14:anchorId="1CBFC91D" wp14:editId="04932D90">
            <wp:extent cx="3821430" cy="2442845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8C59CB">
      <w:r>
        <w:rPr>
          <w:noProof/>
          <w:lang w:eastAsia="en-GB"/>
        </w:rPr>
        <w:drawing>
          <wp:inline distT="0" distB="0" distL="0" distR="0" wp14:anchorId="1D47A07E" wp14:editId="5FE4B792">
            <wp:extent cx="3752850" cy="23336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8C59CB">
      <w:r>
        <w:rPr>
          <w:noProof/>
          <w:lang w:eastAsia="en-GB"/>
        </w:rPr>
        <w:drawing>
          <wp:inline distT="0" distB="0" distL="0" distR="0" wp14:anchorId="646345E9" wp14:editId="4F7DEEBC">
            <wp:extent cx="3817620" cy="27965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8C59CB">
      <w:r>
        <w:rPr>
          <w:noProof/>
          <w:lang w:eastAsia="en-GB"/>
        </w:rPr>
        <w:drawing>
          <wp:inline distT="0" distB="0" distL="0" distR="0" wp14:anchorId="2D3C7C23" wp14:editId="04731C64">
            <wp:extent cx="3863340" cy="2377440"/>
            <wp:effectExtent l="0" t="0" r="381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14DB5B" wp14:editId="6E300048">
            <wp:extent cx="4012565" cy="5254625"/>
            <wp:effectExtent l="0" t="0" r="6985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65" cy="525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8C59CB">
      <w:r>
        <w:rPr>
          <w:noProof/>
          <w:lang w:eastAsia="en-GB"/>
        </w:rPr>
        <w:drawing>
          <wp:inline distT="0" distB="0" distL="0" distR="0" wp14:anchorId="4287BC46" wp14:editId="6C4E957B">
            <wp:extent cx="3848735" cy="17741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859" w:rsidRDefault="00C47859">
      <w:pPr>
        <w:rPr>
          <w:rFonts w:ascii="Kristen ITC" w:hAnsi="Kristen ITC"/>
          <w:b/>
          <w:i/>
          <w:color w:val="FF0000"/>
          <w:sz w:val="28"/>
        </w:rPr>
      </w:pPr>
    </w:p>
    <w:p w:rsidR="00363A89" w:rsidRPr="00731F06" w:rsidRDefault="00363A89">
      <w:pPr>
        <w:rPr>
          <w:rFonts w:ascii="Kristen ITC" w:hAnsi="Kristen ITC"/>
          <w:b/>
          <w:i/>
          <w:color w:val="FF0000"/>
          <w:sz w:val="28"/>
        </w:rPr>
      </w:pPr>
      <w:r w:rsidRPr="00731F06">
        <w:rPr>
          <w:rFonts w:ascii="Kristen ITC" w:hAnsi="Kristen ITC"/>
          <w:b/>
          <w:i/>
          <w:color w:val="FF0000"/>
          <w:sz w:val="28"/>
        </w:rPr>
        <w:t>Remember the essentials:</w:t>
      </w:r>
    </w:p>
    <w:p w:rsidR="00B930EF" w:rsidRDefault="00731F06">
      <w:r>
        <w:rPr>
          <w:noProof/>
          <w:lang w:eastAsia="en-GB"/>
        </w:rPr>
        <w:drawing>
          <wp:inline distT="0" distB="0" distL="0" distR="0" wp14:anchorId="1DC97789" wp14:editId="54FB9351">
            <wp:extent cx="4203326" cy="2402006"/>
            <wp:effectExtent l="0" t="0" r="6985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498" cy="240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89" w:rsidRDefault="00C47859">
      <w:r>
        <w:rPr>
          <w:noProof/>
          <w:lang w:eastAsia="en-GB"/>
        </w:rPr>
        <w:drawing>
          <wp:inline distT="0" distB="0" distL="0" distR="0" wp14:anchorId="524F6E61" wp14:editId="4C4A64EA">
            <wp:extent cx="3713285" cy="1379220"/>
            <wp:effectExtent l="0" t="0" r="1905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85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89" w:rsidRDefault="008C59CB">
      <w:r>
        <w:rPr>
          <w:noProof/>
          <w:lang w:eastAsia="en-GB"/>
        </w:rPr>
        <w:drawing>
          <wp:inline distT="0" distB="0" distL="0" distR="0" wp14:anchorId="5D0E5181" wp14:editId="09599C4E">
            <wp:extent cx="5650230" cy="5704840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A89">
        <w:rPr>
          <w:noProof/>
          <w:lang w:eastAsia="en-GB"/>
        </w:rPr>
        <w:drawing>
          <wp:inline distT="0" distB="0" distL="0" distR="0" wp14:anchorId="4DCE1907" wp14:editId="76A30053">
            <wp:extent cx="5568315" cy="16649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15F" w:rsidRDefault="0034715F"/>
    <w:p w:rsidR="0034715F" w:rsidRDefault="0034715F"/>
    <w:p w:rsidR="0034715F" w:rsidRDefault="0034715F">
      <w:r>
        <w:br/>
      </w:r>
    </w:p>
    <w:p w:rsidR="0034715F" w:rsidRPr="000567A9" w:rsidRDefault="0034715F" w:rsidP="00255271">
      <w:r>
        <w:br w:type="page"/>
      </w:r>
      <w:bookmarkStart w:id="1" w:name="_Toc430083496"/>
      <w:r w:rsidRPr="000567A9">
        <w:t>Introduction to verbs and subjects</w:t>
      </w:r>
      <w:bookmarkEnd w:id="1"/>
    </w:p>
    <w:p w:rsidR="009F13CB" w:rsidRDefault="009F13CB">
      <w:r>
        <w:rPr>
          <w:noProof/>
          <w:lang w:eastAsia="en-GB"/>
        </w:rPr>
        <w:drawing>
          <wp:inline distT="0" distB="0" distL="0" distR="0" wp14:anchorId="665067BC" wp14:editId="35A8939B">
            <wp:extent cx="5186045" cy="3712210"/>
            <wp:effectExtent l="0" t="0" r="0" b="254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4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CB" w:rsidRDefault="009F13CB">
      <w:r>
        <w:rPr>
          <w:noProof/>
          <w:lang w:eastAsia="en-GB"/>
        </w:rPr>
        <w:drawing>
          <wp:inline distT="0" distB="0" distL="0" distR="0" wp14:anchorId="1F3361E6" wp14:editId="113F7E10">
            <wp:extent cx="2511425" cy="2566035"/>
            <wp:effectExtent l="0" t="0" r="3175" b="571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CB" w:rsidRDefault="009F13CB">
      <w:r>
        <w:t>Note: Some words in F</w:t>
      </w:r>
      <w:r w:rsidR="00CD5BAB">
        <w:t xml:space="preserve">rench are regarded as singular </w:t>
      </w:r>
      <w:r>
        <w:t xml:space="preserve">when </w:t>
      </w:r>
      <w:r w:rsidR="00CD5BAB">
        <w:t>in English they would be plural.</w:t>
      </w:r>
    </w:p>
    <w:p w:rsidR="009F13CB" w:rsidRDefault="00CD5BAB">
      <w:r>
        <w:t>A few e</w:t>
      </w:r>
      <w:r w:rsidR="009F13CB">
        <w:t>xamples:</w:t>
      </w:r>
    </w:p>
    <w:p w:rsidR="00255271" w:rsidRDefault="009F13CB" w:rsidP="00255271">
      <w:pPr>
        <w:spacing w:after="0" w:line="240" w:lineRule="auto"/>
        <w:rPr>
          <w:i/>
        </w:rPr>
      </w:pPr>
      <w:r>
        <w:rPr>
          <w:i/>
        </w:rPr>
        <w:t xml:space="preserve">La </w:t>
      </w:r>
      <w:proofErr w:type="spellStart"/>
      <w:r>
        <w:rPr>
          <w:i/>
        </w:rPr>
        <w:t>famille</w:t>
      </w:r>
      <w:proofErr w:type="spellEnd"/>
      <w:r>
        <w:rPr>
          <w:i/>
        </w:rPr>
        <w:t xml:space="preserve"> (= t</w:t>
      </w:r>
      <w:r w:rsidRPr="009F13CB">
        <w:rPr>
          <w:i/>
        </w:rPr>
        <w:t>he family)</w:t>
      </w:r>
    </w:p>
    <w:p w:rsidR="009F13CB" w:rsidRPr="009F13CB" w:rsidRDefault="009F13CB" w:rsidP="00255271">
      <w:pPr>
        <w:spacing w:after="0" w:line="240" w:lineRule="auto"/>
        <w:rPr>
          <w:i/>
        </w:rPr>
      </w:pPr>
      <w:r w:rsidRPr="009F13CB">
        <w:rPr>
          <w:i/>
        </w:rPr>
        <w:t xml:space="preserve">La </w:t>
      </w:r>
      <w:proofErr w:type="spellStart"/>
      <w:r w:rsidRPr="009F13CB">
        <w:rPr>
          <w:i/>
        </w:rPr>
        <w:t>classe</w:t>
      </w:r>
      <w:proofErr w:type="spellEnd"/>
      <w:r w:rsidRPr="009F13CB">
        <w:rPr>
          <w:i/>
        </w:rPr>
        <w:t xml:space="preserve"> (= the class)</w:t>
      </w:r>
    </w:p>
    <w:p w:rsidR="009F13CB" w:rsidRPr="009F13CB" w:rsidRDefault="009F13CB" w:rsidP="00255271">
      <w:pPr>
        <w:spacing w:after="0" w:line="240" w:lineRule="auto"/>
        <w:rPr>
          <w:i/>
        </w:rPr>
      </w:pPr>
      <w:r w:rsidRPr="009F13CB">
        <w:rPr>
          <w:i/>
        </w:rPr>
        <w:t>La police (= the police)</w:t>
      </w:r>
    </w:p>
    <w:p w:rsidR="009F13CB" w:rsidRDefault="009F13CB" w:rsidP="00255271">
      <w:pPr>
        <w:spacing w:after="0" w:line="240" w:lineRule="auto"/>
        <w:rPr>
          <w:i/>
        </w:rPr>
      </w:pPr>
      <w:r w:rsidRPr="009F13CB">
        <w:rPr>
          <w:i/>
        </w:rPr>
        <w:t>Le personnel (=the staff)</w:t>
      </w:r>
    </w:p>
    <w:p w:rsidR="00255271" w:rsidRPr="009F13CB" w:rsidRDefault="00255271" w:rsidP="00255271">
      <w:pPr>
        <w:spacing w:after="0" w:line="240" w:lineRule="auto"/>
        <w:rPr>
          <w:i/>
        </w:rPr>
      </w:pPr>
    </w:p>
    <w:p w:rsidR="00731F06" w:rsidRDefault="009F13CB">
      <w:r>
        <w:t>When using those nouns as subjects, the verbs will be in the singular 3</w:t>
      </w:r>
      <w:r w:rsidRPr="009F13CB">
        <w:rPr>
          <w:vertAlign w:val="superscript"/>
        </w:rPr>
        <w:t>rd</w:t>
      </w:r>
      <w:r>
        <w:t xml:space="preserve"> person</w:t>
      </w:r>
    </w:p>
    <w:p w:rsidR="0034715F" w:rsidRDefault="005D3778">
      <w:r>
        <w:rPr>
          <w:noProof/>
          <w:lang w:eastAsia="en-GB"/>
        </w:rPr>
        <w:drawing>
          <wp:inline distT="0" distB="0" distL="0" distR="0" wp14:anchorId="4BD3E68E" wp14:editId="1B40BF03">
            <wp:extent cx="5709496" cy="7997588"/>
            <wp:effectExtent l="0" t="0" r="5715" b="381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562" cy="799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15F">
        <w:br/>
      </w:r>
    </w:p>
    <w:p w:rsidR="0034715F" w:rsidRDefault="0034715F">
      <w:r>
        <w:br w:type="page"/>
      </w:r>
    </w:p>
    <w:p w:rsidR="007D299A" w:rsidRPr="000567A9" w:rsidRDefault="007D299A" w:rsidP="000567A9">
      <w:pPr>
        <w:pStyle w:val="Heading1"/>
      </w:pPr>
      <w:bookmarkStart w:id="2" w:name="_Toc430083497"/>
      <w:proofErr w:type="spellStart"/>
      <w:r w:rsidRPr="000567A9">
        <w:t>Unité</w:t>
      </w:r>
      <w:proofErr w:type="spellEnd"/>
      <w:r w:rsidRPr="000567A9">
        <w:t xml:space="preserve"> 1</w:t>
      </w:r>
      <w:bookmarkEnd w:id="2"/>
    </w:p>
    <w:p w:rsidR="005D3778" w:rsidRPr="000567A9" w:rsidRDefault="0034715F" w:rsidP="000567A9">
      <w:pPr>
        <w:pStyle w:val="Heading2"/>
      </w:pPr>
      <w:bookmarkStart w:id="3" w:name="_Toc430083498"/>
      <w:r w:rsidRPr="000567A9">
        <w:t>Greetings; To HAVE; dates; colours</w:t>
      </w:r>
      <w:bookmarkEnd w:id="3"/>
    </w:p>
    <w:p w:rsidR="005C5FA2" w:rsidRDefault="005C5FA2"/>
    <w:p w:rsidR="00C31737" w:rsidRDefault="00363A89">
      <w:r>
        <w:rPr>
          <w:noProof/>
          <w:lang w:eastAsia="en-GB"/>
        </w:rPr>
        <w:drawing>
          <wp:inline distT="0" distB="0" distL="0" distR="0" wp14:anchorId="1DEC9F5F" wp14:editId="19AACBB7">
            <wp:extent cx="5949268" cy="575935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32" cy="576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C31737">
      <w:r>
        <w:rPr>
          <w:noProof/>
          <w:lang w:eastAsia="en-GB"/>
        </w:rPr>
        <w:drawing>
          <wp:inline distT="0" distB="0" distL="0" distR="0" wp14:anchorId="4855FAE7" wp14:editId="25875E70">
            <wp:extent cx="5875793" cy="45720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919" cy="458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>
      <w:r>
        <w:rPr>
          <w:noProof/>
          <w:lang w:eastAsia="en-GB"/>
        </w:rPr>
        <w:drawing>
          <wp:inline distT="0" distB="0" distL="0" distR="0" wp14:anchorId="553EC574" wp14:editId="6429DA04">
            <wp:extent cx="5403592" cy="3712191"/>
            <wp:effectExtent l="0" t="0" r="6985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332" cy="371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/>
    <w:p w:rsidR="00C31737" w:rsidRDefault="00C31737">
      <w:r>
        <w:rPr>
          <w:noProof/>
          <w:lang w:eastAsia="en-GB"/>
        </w:rPr>
        <w:drawing>
          <wp:inline distT="0" distB="0" distL="0" distR="0" wp14:anchorId="349DB45B" wp14:editId="211CC5ED">
            <wp:extent cx="4422140" cy="292036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/>
    <w:p w:rsidR="00C31737" w:rsidRDefault="00C31737">
      <w:r>
        <w:rPr>
          <w:noProof/>
          <w:lang w:eastAsia="en-GB"/>
        </w:rPr>
        <w:drawing>
          <wp:inline distT="0" distB="0" distL="0" distR="0" wp14:anchorId="67E1D7C8" wp14:editId="5E2006D2">
            <wp:extent cx="4612640" cy="5118100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>
      <w:r>
        <w:rPr>
          <w:noProof/>
          <w:lang w:eastAsia="en-GB"/>
        </w:rPr>
        <w:drawing>
          <wp:inline distT="0" distB="0" distL="0" distR="0" wp14:anchorId="0DB2871A" wp14:editId="14F597A3">
            <wp:extent cx="4353560" cy="1760855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2F9" w:rsidRDefault="005542F9">
      <w:r>
        <w:rPr>
          <w:noProof/>
          <w:lang w:eastAsia="en-GB"/>
        </w:rPr>
        <w:drawing>
          <wp:inline distT="0" distB="0" distL="0" distR="0" wp14:anchorId="2CC6FB9E" wp14:editId="68AFA71A">
            <wp:extent cx="4763135" cy="2470150"/>
            <wp:effectExtent l="0" t="0" r="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AA6DF5" wp14:editId="66491DDA">
            <wp:extent cx="4694555" cy="435356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43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2F9" w:rsidRDefault="005542F9">
      <w:r>
        <w:rPr>
          <w:noProof/>
          <w:lang w:eastAsia="en-GB"/>
        </w:rPr>
        <w:drawing>
          <wp:inline distT="0" distB="0" distL="0" distR="0" wp14:anchorId="1E0B29D6" wp14:editId="2D50B0F7">
            <wp:extent cx="5659083" cy="6332561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632" cy="634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A1AC61" wp14:editId="545EC500">
            <wp:extent cx="3745813" cy="2019868"/>
            <wp:effectExtent l="0" t="0" r="762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152" cy="20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2F9" w:rsidRDefault="005542F9"/>
    <w:p w:rsidR="005542F9" w:rsidRDefault="005542F9">
      <w:r>
        <w:rPr>
          <w:noProof/>
          <w:lang w:eastAsia="en-GB"/>
        </w:rPr>
        <w:drawing>
          <wp:inline distT="0" distB="0" distL="0" distR="0" wp14:anchorId="52B880F1" wp14:editId="0B3785A1">
            <wp:extent cx="5896799" cy="6537278"/>
            <wp:effectExtent l="0" t="0" r="889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637" cy="654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0E306D" wp14:editId="7764B59D">
            <wp:extent cx="5134864" cy="185609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602" cy="18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9A" w:rsidRDefault="005542F9">
      <w:r>
        <w:rPr>
          <w:noProof/>
          <w:lang w:eastAsia="en-GB"/>
        </w:rPr>
        <w:drawing>
          <wp:inline distT="0" distB="0" distL="0" distR="0" wp14:anchorId="6D983727" wp14:editId="0388BB66">
            <wp:extent cx="5879121" cy="7369791"/>
            <wp:effectExtent l="0" t="0" r="762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344" cy="737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89DEA5" wp14:editId="572F2852">
            <wp:extent cx="5564174" cy="1119116"/>
            <wp:effectExtent l="0" t="0" r="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17" cy="11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040" w:rsidRDefault="00630040">
      <w:r>
        <w:br w:type="page"/>
      </w:r>
    </w:p>
    <w:p w:rsidR="00655D8D" w:rsidRPr="000567A9" w:rsidRDefault="00630040" w:rsidP="000567A9">
      <w:pPr>
        <w:pStyle w:val="Heading2"/>
      </w:pPr>
      <w:bookmarkStart w:id="4" w:name="_Toc430083499"/>
      <w:r w:rsidRPr="000567A9">
        <w:t>Culture: What mak</w:t>
      </w:r>
      <w:r w:rsidR="00655D8D" w:rsidRPr="000567A9">
        <w:t>es France so special</w:t>
      </w:r>
      <w:r w:rsidRPr="000567A9">
        <w:t>; The People of France</w:t>
      </w:r>
      <w:bookmarkEnd w:id="4"/>
    </w:p>
    <w:p w:rsidR="00655D8D" w:rsidRDefault="00655D8D" w:rsidP="00630040">
      <w:pPr>
        <w:pStyle w:val="Heading2"/>
      </w:pPr>
    </w:p>
    <w:p w:rsidR="00BB7211" w:rsidRDefault="00655D8D" w:rsidP="000567A9">
      <w:r>
        <w:rPr>
          <w:noProof/>
          <w:lang w:eastAsia="en-GB"/>
        </w:rPr>
        <w:drawing>
          <wp:inline distT="0" distB="0" distL="0" distR="0" wp14:anchorId="66A32742" wp14:editId="1C25F1A9">
            <wp:extent cx="6023487" cy="4790364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901" cy="479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211">
        <w:rPr>
          <w:noProof/>
          <w:lang w:eastAsia="en-GB"/>
        </w:rPr>
        <w:drawing>
          <wp:inline distT="0" distB="0" distL="0" distR="0" wp14:anchorId="76B4B356" wp14:editId="0D50ED5F">
            <wp:extent cx="6003711" cy="3016155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809" cy="301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211" w:rsidRDefault="00BB7211" w:rsidP="00630040">
      <w:pPr>
        <w:pStyle w:val="Heading2"/>
        <w:rPr>
          <w:noProof/>
        </w:rPr>
      </w:pPr>
    </w:p>
    <w:p w:rsidR="00972591" w:rsidRDefault="00BB7211" w:rsidP="000567A9">
      <w:r>
        <w:rPr>
          <w:noProof/>
          <w:lang w:eastAsia="en-GB"/>
        </w:rPr>
        <w:drawing>
          <wp:inline distT="0" distB="0" distL="0" distR="0" wp14:anchorId="410DEBAB" wp14:editId="4E16C361">
            <wp:extent cx="6046484" cy="5636526"/>
            <wp:effectExtent l="0" t="0" r="0" b="254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70" cy="564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9A" w:rsidRDefault="00972591" w:rsidP="000567A9">
      <w:r>
        <w:rPr>
          <w:noProof/>
          <w:lang w:eastAsia="en-GB"/>
        </w:rPr>
        <w:drawing>
          <wp:inline distT="0" distB="0" distL="0" distR="0" wp14:anchorId="59E44BE0" wp14:editId="263FA7F8">
            <wp:extent cx="6153370" cy="6644640"/>
            <wp:effectExtent l="0" t="0" r="0" b="381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7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1B9587" wp14:editId="04446457">
            <wp:extent cx="6159091" cy="1935480"/>
            <wp:effectExtent l="0" t="0" r="0" b="762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091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99A">
        <w:br w:type="page"/>
      </w:r>
    </w:p>
    <w:p w:rsidR="009C42F6" w:rsidRPr="009C42F6" w:rsidRDefault="009C42F6" w:rsidP="000567A9">
      <w:r>
        <w:rPr>
          <w:noProof/>
          <w:lang w:eastAsia="en-GB"/>
        </w:rPr>
        <w:drawing>
          <wp:inline distT="0" distB="0" distL="0" distR="0" wp14:anchorId="21F9809F" wp14:editId="7BC8232F">
            <wp:extent cx="6151330" cy="5981700"/>
            <wp:effectExtent l="0" t="0" r="1905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33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2F6" w:rsidRDefault="009C42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  <w:r w:rsidR="001F234D">
        <w:rPr>
          <w:noProof/>
          <w:lang w:eastAsia="en-GB"/>
        </w:rPr>
        <w:drawing>
          <wp:inline distT="0" distB="0" distL="0" distR="0" wp14:anchorId="232A3612" wp14:editId="256912ED">
            <wp:extent cx="6087776" cy="4800600"/>
            <wp:effectExtent l="0" t="0" r="8255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76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34D">
        <w:rPr>
          <w:noProof/>
          <w:lang w:eastAsia="en-GB"/>
        </w:rPr>
        <w:drawing>
          <wp:inline distT="0" distB="0" distL="0" distR="0" wp14:anchorId="4B07E564" wp14:editId="08F7F843">
            <wp:extent cx="5691447" cy="1805940"/>
            <wp:effectExtent l="0" t="0" r="5080" b="381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165" cy="18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34D" w:rsidRDefault="001F234D">
      <w:r>
        <w:br w:type="page"/>
      </w:r>
      <w:r w:rsidR="00C168F7">
        <w:rPr>
          <w:noProof/>
          <w:lang w:eastAsia="en-GB"/>
        </w:rPr>
        <w:drawing>
          <wp:inline distT="0" distB="0" distL="0" distR="0" wp14:anchorId="2BFBC808" wp14:editId="75359C64">
            <wp:extent cx="5631180" cy="5407168"/>
            <wp:effectExtent l="0" t="0" r="7620" b="3175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57" cy="541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6A5">
        <w:rPr>
          <w:noProof/>
          <w:lang w:eastAsia="en-GB"/>
        </w:rPr>
        <w:drawing>
          <wp:inline distT="0" distB="0" distL="0" distR="0" wp14:anchorId="24BD9F17" wp14:editId="198D0B73">
            <wp:extent cx="5577840" cy="3297790"/>
            <wp:effectExtent l="0" t="0" r="381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35" cy="330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2E5" w:rsidRDefault="007422E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52FD094D" wp14:editId="505AB699">
            <wp:extent cx="5730240" cy="3550920"/>
            <wp:effectExtent l="0" t="0" r="381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2E5" w:rsidRDefault="007422E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431BED70" wp14:editId="2170C412">
            <wp:extent cx="5516880" cy="4480560"/>
            <wp:effectExtent l="0" t="0" r="762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8F7" w:rsidRDefault="00C168F7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  <w:r w:rsidR="007422E5">
        <w:rPr>
          <w:noProof/>
          <w:lang w:eastAsia="en-GB"/>
        </w:rPr>
        <w:drawing>
          <wp:inline distT="0" distB="0" distL="0" distR="0" wp14:anchorId="7E1EACF8" wp14:editId="79DE9C67">
            <wp:extent cx="4648200" cy="1892680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63" cy="189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2E5" w:rsidRDefault="007422E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7D299A" w:rsidRPr="000567A9" w:rsidRDefault="007D299A" w:rsidP="000567A9">
      <w:pPr>
        <w:pStyle w:val="Heading1"/>
      </w:pPr>
      <w:bookmarkStart w:id="5" w:name="_Toc430083500"/>
      <w:proofErr w:type="spellStart"/>
      <w:r w:rsidRPr="000567A9">
        <w:t>Unité</w:t>
      </w:r>
      <w:proofErr w:type="spellEnd"/>
      <w:r w:rsidRPr="000567A9">
        <w:t xml:space="preserve"> 2</w:t>
      </w:r>
      <w:bookmarkEnd w:id="5"/>
    </w:p>
    <w:p w:rsidR="005542F9" w:rsidRPr="000567A9" w:rsidRDefault="007D299A" w:rsidP="000567A9">
      <w:pPr>
        <w:pStyle w:val="Heading2"/>
      </w:pPr>
      <w:bookmarkStart w:id="6" w:name="_Toc430083501"/>
      <w:r w:rsidRPr="000567A9">
        <w:t>Countries &amp; nationalities; family &amp; pets; physical descriptions; personality; Adjectives</w:t>
      </w:r>
      <w:bookmarkEnd w:id="6"/>
    </w:p>
    <w:p w:rsidR="007D299A" w:rsidRPr="007D299A" w:rsidRDefault="007D299A" w:rsidP="007D299A"/>
    <w:p w:rsidR="00B44277" w:rsidRDefault="00B44277">
      <w:r>
        <w:rPr>
          <w:noProof/>
          <w:lang w:eastAsia="en-GB"/>
        </w:rPr>
        <w:drawing>
          <wp:inline distT="0" distB="0" distL="0" distR="0" wp14:anchorId="6C23146D" wp14:editId="18D380ED">
            <wp:extent cx="6159654" cy="7465326"/>
            <wp:effectExtent l="0" t="0" r="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219" cy="747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277" w:rsidRDefault="00B44277">
      <w:r>
        <w:rPr>
          <w:noProof/>
          <w:lang w:eastAsia="en-GB"/>
        </w:rPr>
        <w:drawing>
          <wp:inline distT="0" distB="0" distL="0" distR="0" wp14:anchorId="0505CA29" wp14:editId="4A293400">
            <wp:extent cx="5898857" cy="6974006"/>
            <wp:effectExtent l="0" t="0" r="698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27" cy="69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BCCB2E" wp14:editId="4ACB5BC2">
            <wp:extent cx="5827860" cy="1378424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998" cy="138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B44277">
      <w:r>
        <w:rPr>
          <w:noProof/>
          <w:lang w:eastAsia="en-GB"/>
        </w:rPr>
        <w:drawing>
          <wp:inline distT="0" distB="0" distL="0" distR="0" wp14:anchorId="768BF638" wp14:editId="7271ACE4">
            <wp:extent cx="5473065" cy="4544695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45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277" w:rsidRDefault="00510247">
      <w:r>
        <w:rPr>
          <w:noProof/>
          <w:lang w:eastAsia="en-GB"/>
        </w:rPr>
        <w:drawing>
          <wp:inline distT="0" distB="0" distL="0" distR="0" wp14:anchorId="0E028C0F" wp14:editId="12C3DE37">
            <wp:extent cx="4326255" cy="3807460"/>
            <wp:effectExtent l="0" t="0" r="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7F309162" wp14:editId="05465FA8">
            <wp:extent cx="5943467" cy="3712191"/>
            <wp:effectExtent l="0" t="0" r="635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901" cy="372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/>
    <w:p w:rsidR="00510247" w:rsidRDefault="00510247">
      <w:r>
        <w:rPr>
          <w:noProof/>
          <w:lang w:eastAsia="en-GB"/>
        </w:rPr>
        <w:drawing>
          <wp:inline distT="0" distB="0" distL="0" distR="0" wp14:anchorId="77D057AA" wp14:editId="0EC01856">
            <wp:extent cx="5757276" cy="459929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539" cy="460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7A724D37" wp14:editId="0E093D1B">
            <wp:extent cx="6297261" cy="4067033"/>
            <wp:effectExtent l="0" t="0" r="889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09" cy="407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1379EDAF" wp14:editId="47A000E1">
            <wp:extent cx="6100549" cy="459335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42" cy="460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604E9B51" wp14:editId="42A95BA0">
            <wp:extent cx="6034481" cy="5295331"/>
            <wp:effectExtent l="0" t="0" r="4445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036" cy="530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2CE3DC" wp14:editId="332E6DDA">
            <wp:extent cx="4721860" cy="3289300"/>
            <wp:effectExtent l="0" t="0" r="254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173912A6" wp14:editId="038D249A">
            <wp:extent cx="5452050" cy="5295331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008" cy="530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C1E78F" wp14:editId="21DD3AF5">
            <wp:extent cx="5510102" cy="2947916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519" cy="295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0B9" w:rsidRDefault="009810B9">
      <w:r>
        <w:rPr>
          <w:noProof/>
          <w:lang w:eastAsia="en-GB"/>
        </w:rPr>
        <w:drawing>
          <wp:inline distT="0" distB="0" distL="0" distR="0" wp14:anchorId="3F2B92F5" wp14:editId="05B1A590">
            <wp:extent cx="3630304" cy="2842788"/>
            <wp:effectExtent l="0" t="0" r="825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647" cy="2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0B9" w:rsidRDefault="009810B9"/>
    <w:p w:rsidR="009810B9" w:rsidRDefault="009810B9">
      <w:r>
        <w:rPr>
          <w:noProof/>
          <w:lang w:eastAsia="en-GB"/>
        </w:rPr>
        <w:drawing>
          <wp:inline distT="0" distB="0" distL="0" distR="0" wp14:anchorId="0B292FA7" wp14:editId="4615BED5">
            <wp:extent cx="6113803" cy="5063319"/>
            <wp:effectExtent l="0" t="0" r="127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688" cy="507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8F8" w:rsidRDefault="009810B9">
      <w:r>
        <w:rPr>
          <w:noProof/>
          <w:lang w:eastAsia="en-GB"/>
        </w:rPr>
        <w:drawing>
          <wp:inline distT="0" distB="0" distL="0" distR="0" wp14:anchorId="4B46CED0" wp14:editId="7678EECE">
            <wp:extent cx="6180199" cy="6127845"/>
            <wp:effectExtent l="0" t="0" r="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837" cy="613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718">
        <w:rPr>
          <w:noProof/>
          <w:lang w:eastAsia="en-GB"/>
        </w:rPr>
        <w:drawing>
          <wp:inline distT="0" distB="0" distL="0" distR="0" wp14:anchorId="186E4E99" wp14:editId="5AC9FD80">
            <wp:extent cx="5971448" cy="2634018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192" cy="264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9A" w:rsidRDefault="005848F8" w:rsidP="005848F8">
      <w:pPr>
        <w:pStyle w:val="Heading2"/>
      </w:pPr>
      <w:bookmarkStart w:id="7" w:name="_Toc430083502"/>
      <w:r>
        <w:t>Culture: The geography of France; Paris</w:t>
      </w:r>
      <w:bookmarkEnd w:id="7"/>
    </w:p>
    <w:p w:rsidR="005848F8" w:rsidRPr="005848F8" w:rsidRDefault="005848F8" w:rsidP="005848F8"/>
    <w:p w:rsidR="005848F8" w:rsidRDefault="005848F8">
      <w:r>
        <w:rPr>
          <w:noProof/>
          <w:lang w:eastAsia="en-GB"/>
        </w:rPr>
        <w:drawing>
          <wp:inline distT="0" distB="0" distL="0" distR="0" wp14:anchorId="120F0101" wp14:editId="64A62D3F">
            <wp:extent cx="6091296" cy="5334000"/>
            <wp:effectExtent l="0" t="0" r="508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296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22B854" wp14:editId="0D0664AE">
            <wp:extent cx="6382462" cy="2087880"/>
            <wp:effectExtent l="0" t="0" r="0" b="762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462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="009E02F6">
        <w:rPr>
          <w:noProof/>
          <w:lang w:eastAsia="en-GB"/>
        </w:rPr>
        <w:drawing>
          <wp:inline distT="0" distB="0" distL="0" distR="0" wp14:anchorId="49512BD8" wp14:editId="4A0BE5FE">
            <wp:extent cx="5791200" cy="5581374"/>
            <wp:effectExtent l="0" t="0" r="0" b="635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581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2F6" w:rsidRDefault="009E02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45832A06" wp14:editId="53EFFF78">
            <wp:extent cx="5453878" cy="309372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878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A32" w:rsidRDefault="009E02F6">
      <w:r>
        <w:br w:type="page"/>
      </w:r>
      <w:r w:rsidR="00E30A32">
        <w:rPr>
          <w:noProof/>
          <w:lang w:eastAsia="en-GB"/>
        </w:rPr>
        <w:drawing>
          <wp:inline distT="0" distB="0" distL="0" distR="0" wp14:anchorId="39288FE3" wp14:editId="6424C384">
            <wp:extent cx="5369907" cy="3756660"/>
            <wp:effectExtent l="0" t="0" r="254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602" cy="375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2F6" w:rsidRDefault="00E30A32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16D86CD" wp14:editId="11D95D3D">
            <wp:extent cx="5171388" cy="4914900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795" cy="491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A32" w:rsidRDefault="00E30A32">
      <w:r>
        <w:rPr>
          <w:noProof/>
          <w:lang w:eastAsia="en-GB"/>
        </w:rPr>
        <w:drawing>
          <wp:inline distT="0" distB="0" distL="0" distR="0" wp14:anchorId="5ADA9CE3" wp14:editId="0FC1A55B">
            <wp:extent cx="6207760" cy="5151120"/>
            <wp:effectExtent l="0" t="0" r="254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F15553" wp14:editId="4F630CA5">
            <wp:extent cx="6382176" cy="2506980"/>
            <wp:effectExtent l="0" t="0" r="0" b="762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176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41775" w:rsidRDefault="00D57E0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25E8F853" wp14:editId="758B4E95">
            <wp:extent cx="5707380" cy="5441390"/>
            <wp:effectExtent l="0" t="0" r="7620" b="698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155" cy="544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E03" w:rsidRDefault="0084177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C52A070" wp14:editId="08E1E1B3">
            <wp:extent cx="5402580" cy="3197005"/>
            <wp:effectExtent l="0" t="0" r="7620" b="381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19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61" w:rsidRDefault="00D57E03">
      <w:r>
        <w:br w:type="page"/>
      </w:r>
      <w:r w:rsidR="00841775">
        <w:rPr>
          <w:noProof/>
          <w:lang w:eastAsia="en-GB"/>
        </w:rPr>
        <w:drawing>
          <wp:inline distT="0" distB="0" distL="0" distR="0" wp14:anchorId="5C9C50FD" wp14:editId="73DBE641">
            <wp:extent cx="5760720" cy="3218763"/>
            <wp:effectExtent l="0" t="0" r="0" b="127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0C" w:rsidRDefault="009B2961" w:rsidP="00CB210C">
      <w:r>
        <w:rPr>
          <w:noProof/>
          <w:lang w:eastAsia="en-GB"/>
        </w:rPr>
        <w:drawing>
          <wp:inline distT="0" distB="0" distL="0" distR="0" wp14:anchorId="561D3E7A" wp14:editId="3AF2B9B1">
            <wp:extent cx="5730240" cy="5288280"/>
            <wp:effectExtent l="0" t="0" r="3810" b="762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0B9" w:rsidRPr="00CB210C" w:rsidRDefault="007D299A" w:rsidP="00CB210C">
      <w:pPr>
        <w:pStyle w:val="Heading1"/>
      </w:pPr>
      <w:bookmarkStart w:id="8" w:name="_Toc430083503"/>
      <w:proofErr w:type="spellStart"/>
      <w:r>
        <w:t>Unité</w:t>
      </w:r>
      <w:proofErr w:type="spellEnd"/>
      <w:r>
        <w:t xml:space="preserve"> 3</w:t>
      </w:r>
      <w:bookmarkEnd w:id="8"/>
    </w:p>
    <w:p w:rsidR="007D299A" w:rsidRDefault="007D299A" w:rsidP="007D299A">
      <w:pPr>
        <w:pStyle w:val="Heading2"/>
      </w:pPr>
      <w:bookmarkStart w:id="9" w:name="_Toc430083504"/>
      <w:r>
        <w:t>School subjects; times &amp; numbers; PRESENT TENSE, clothes</w:t>
      </w:r>
      <w:bookmarkEnd w:id="9"/>
    </w:p>
    <w:p w:rsidR="007D299A" w:rsidRPr="007D299A" w:rsidRDefault="007D299A" w:rsidP="007D299A"/>
    <w:p w:rsidR="00FA3718" w:rsidRDefault="00FA3718">
      <w:r>
        <w:rPr>
          <w:noProof/>
          <w:lang w:eastAsia="en-GB"/>
        </w:rPr>
        <w:drawing>
          <wp:inline distT="0" distB="0" distL="0" distR="0" wp14:anchorId="0CCAA04F" wp14:editId="5474A47B">
            <wp:extent cx="5540991" cy="3444246"/>
            <wp:effectExtent l="0" t="0" r="3175" b="381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026" cy="345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D6DBDA" wp14:editId="62BCF383">
            <wp:extent cx="5433920" cy="417621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404" cy="417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718" w:rsidRDefault="00FA3718">
      <w:r>
        <w:rPr>
          <w:noProof/>
          <w:lang w:eastAsia="en-GB"/>
        </w:rPr>
        <w:drawing>
          <wp:inline distT="0" distB="0" distL="0" distR="0" wp14:anchorId="05D6E713" wp14:editId="206B6865">
            <wp:extent cx="6054259" cy="5117910"/>
            <wp:effectExtent l="0" t="0" r="3810" b="698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081" cy="512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90AFC6" wp14:editId="70B42AE6">
            <wp:extent cx="5531643" cy="3248167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663" cy="325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718" w:rsidRDefault="00FA3718">
      <w:r>
        <w:rPr>
          <w:noProof/>
          <w:lang w:eastAsia="en-GB"/>
        </w:rPr>
        <w:drawing>
          <wp:inline distT="0" distB="0" distL="0" distR="0" wp14:anchorId="4ADEAFF1" wp14:editId="5C108A17">
            <wp:extent cx="6138922" cy="5677469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826" cy="568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192" w:rsidRDefault="00FA3718">
      <w:r>
        <w:rPr>
          <w:noProof/>
          <w:lang w:eastAsia="en-GB"/>
        </w:rPr>
        <w:drawing>
          <wp:inline distT="0" distB="0" distL="0" distR="0" wp14:anchorId="018E7085" wp14:editId="507F61D3">
            <wp:extent cx="5136576" cy="3002507"/>
            <wp:effectExtent l="0" t="0" r="6985" b="762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66" cy="301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52" w:rsidRDefault="003E3952">
      <w:r>
        <w:rPr>
          <w:noProof/>
          <w:lang w:eastAsia="en-GB"/>
        </w:rPr>
        <w:drawing>
          <wp:inline distT="0" distB="0" distL="0" distR="0" wp14:anchorId="41D8CEBE" wp14:editId="35803454">
            <wp:extent cx="2402205" cy="166497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20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418"/>
        <w:gridCol w:w="1559"/>
        <w:gridCol w:w="1418"/>
        <w:gridCol w:w="1417"/>
        <w:gridCol w:w="1560"/>
        <w:gridCol w:w="1417"/>
        <w:gridCol w:w="1418"/>
      </w:tblGrid>
      <w:tr w:rsidR="00541192" w:rsidTr="00541192">
        <w:tc>
          <w:tcPr>
            <w:tcW w:w="1418" w:type="dxa"/>
            <w:shd w:val="pct5" w:color="auto" w:fill="auto"/>
          </w:tcPr>
          <w:p w:rsidR="00541192" w:rsidRPr="00541192" w:rsidRDefault="003E3952">
            <w:pPr>
              <w:rPr>
                <w:sz w:val="32"/>
              </w:rPr>
            </w:pPr>
            <w:proofErr w:type="spellStart"/>
            <w:r>
              <w:rPr>
                <w:sz w:val="32"/>
              </w:rPr>
              <w:t>Semaine</w:t>
            </w:r>
            <w:proofErr w:type="spellEnd"/>
            <w:r>
              <w:rPr>
                <w:sz w:val="32"/>
              </w:rPr>
              <w:t xml:space="preserve"> A/B</w:t>
            </w:r>
          </w:p>
        </w:tc>
        <w:tc>
          <w:tcPr>
            <w:tcW w:w="1559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8.30-9.30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9.30-10.30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10.30-11.00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11.00-12.00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12.00-13.00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13.30-14.30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14.30-15.30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15.30-16.30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16.30-17.30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17.30-18.30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>
              <w:rPr>
                <w:sz w:val="32"/>
              </w:rPr>
              <w:t>18.30-</w:t>
            </w:r>
            <w:r w:rsidRPr="00541192">
              <w:rPr>
                <w:sz w:val="32"/>
              </w:rPr>
              <w:t>19.30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19.30-21.00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</w:tbl>
    <w:p w:rsidR="00541192" w:rsidRDefault="00541192"/>
    <w:p w:rsidR="00DE4FED" w:rsidRDefault="00DE4FED">
      <w:r>
        <w:rPr>
          <w:noProof/>
          <w:lang w:eastAsia="en-GB"/>
        </w:rPr>
        <w:drawing>
          <wp:inline distT="0" distB="0" distL="0" distR="0" wp14:anchorId="1264442C" wp14:editId="2B9814AB">
            <wp:extent cx="5779024" cy="5568287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387" cy="557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DE4FED">
      <w:r>
        <w:rPr>
          <w:noProof/>
          <w:lang w:eastAsia="en-GB"/>
        </w:rPr>
        <w:drawing>
          <wp:inline distT="0" distB="0" distL="0" distR="0" wp14:anchorId="045D9EF2" wp14:editId="16A74D95">
            <wp:extent cx="4597687" cy="2852382"/>
            <wp:effectExtent l="0" t="0" r="0" b="571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678" cy="286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DE4FED">
      <w:r>
        <w:rPr>
          <w:noProof/>
          <w:lang w:eastAsia="en-GB"/>
        </w:rPr>
        <w:drawing>
          <wp:inline distT="0" distB="0" distL="0" distR="0" wp14:anchorId="2B58124A" wp14:editId="6CC26D75">
            <wp:extent cx="5786651" cy="5603816"/>
            <wp:effectExtent l="0" t="0" r="508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079" cy="561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DE4FED">
      <w:r>
        <w:rPr>
          <w:noProof/>
          <w:lang w:eastAsia="en-GB"/>
        </w:rPr>
        <w:drawing>
          <wp:inline distT="0" distB="0" distL="0" distR="0" wp14:anchorId="79EE13C4" wp14:editId="3D79468E">
            <wp:extent cx="5332011" cy="2975212"/>
            <wp:effectExtent l="0" t="0" r="254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73" cy="298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865EFC">
      <w:r>
        <w:rPr>
          <w:noProof/>
          <w:lang w:eastAsia="en-GB"/>
        </w:rPr>
        <w:drawing>
          <wp:inline distT="0" distB="0" distL="0" distR="0" wp14:anchorId="70949544" wp14:editId="0F2F502F">
            <wp:extent cx="5751053" cy="3125337"/>
            <wp:effectExtent l="0" t="0" r="254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18" cy="313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C23" w:rsidRDefault="005E5C23"/>
    <w:p w:rsidR="00DE4FED" w:rsidRDefault="00DE4FED">
      <w:r>
        <w:rPr>
          <w:noProof/>
          <w:lang w:eastAsia="en-GB"/>
        </w:rPr>
        <w:drawing>
          <wp:inline distT="0" distB="0" distL="0" distR="0" wp14:anchorId="2523E5EE" wp14:editId="6D38A08B">
            <wp:extent cx="1173707" cy="1751459"/>
            <wp:effectExtent l="0" t="0" r="7620" b="127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824" cy="17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73E078" wp14:editId="68772BB1">
            <wp:extent cx="1188617" cy="185609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739" cy="186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D405CF" wp14:editId="66EFAE3D">
            <wp:extent cx="1133737" cy="185609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285" cy="185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C23" w:rsidRDefault="005E5C23">
      <w:r>
        <w:rPr>
          <w:noProof/>
          <w:lang w:eastAsia="en-GB"/>
        </w:rPr>
        <w:drawing>
          <wp:inline distT="0" distB="0" distL="0" distR="0" wp14:anchorId="13FC4469" wp14:editId="4FD93959">
            <wp:extent cx="2129051" cy="1668592"/>
            <wp:effectExtent l="0" t="0" r="508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118" cy="167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79F6ED" wp14:editId="7102DC01">
            <wp:extent cx="3275463" cy="1779526"/>
            <wp:effectExtent l="0" t="0" r="127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00" cy="177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FC" w:rsidRDefault="00865EFC">
      <w:r>
        <w:rPr>
          <w:noProof/>
          <w:lang w:eastAsia="en-GB"/>
        </w:rPr>
        <w:drawing>
          <wp:inline distT="0" distB="0" distL="0" distR="0" wp14:anchorId="15BF0083" wp14:editId="5B8355AA">
            <wp:extent cx="6011729" cy="7506269"/>
            <wp:effectExtent l="0" t="0" r="825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940" cy="752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7A3DD0" wp14:editId="64A23358">
            <wp:extent cx="5998668" cy="982639"/>
            <wp:effectExtent l="0" t="0" r="2540" b="825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43" cy="99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FC" w:rsidRDefault="00865EFC">
      <w:r>
        <w:rPr>
          <w:noProof/>
          <w:lang w:eastAsia="en-GB"/>
        </w:rPr>
        <w:drawing>
          <wp:inline distT="0" distB="0" distL="0" distR="0" wp14:anchorId="3D98AE8E" wp14:editId="256D5388">
            <wp:extent cx="6090257" cy="6073254"/>
            <wp:effectExtent l="0" t="0" r="6350" b="381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609" cy="608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0C" w:rsidRDefault="00CB210C"/>
    <w:p w:rsidR="00D73148" w:rsidRDefault="00D73148">
      <w:r>
        <w:rPr>
          <w:noProof/>
          <w:lang w:eastAsia="en-GB"/>
        </w:rPr>
        <w:drawing>
          <wp:inline distT="0" distB="0" distL="0" distR="0" wp14:anchorId="6E2A48FE" wp14:editId="673F2824">
            <wp:extent cx="5834223" cy="2074460"/>
            <wp:effectExtent l="0" t="0" r="0" b="25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982" cy="207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52" w:rsidRDefault="00D73148">
      <w:r>
        <w:rPr>
          <w:noProof/>
          <w:lang w:eastAsia="en-GB"/>
        </w:rPr>
        <w:drawing>
          <wp:inline distT="0" distB="0" distL="0" distR="0" wp14:anchorId="7CF3CE42" wp14:editId="303CAA5F">
            <wp:extent cx="5854890" cy="6148545"/>
            <wp:effectExtent l="0" t="0" r="0" b="508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34" cy="616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60C3AC" wp14:editId="753F6A0F">
            <wp:extent cx="5705037" cy="2552131"/>
            <wp:effectExtent l="0" t="0" r="0" b="63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403" cy="255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0C" w:rsidRDefault="003E3952" w:rsidP="000567A9">
      <w:pPr>
        <w:pStyle w:val="Heading2"/>
      </w:pPr>
      <w:r>
        <w:br w:type="page"/>
      </w:r>
      <w:bookmarkStart w:id="10" w:name="_Toc430083505"/>
      <w:r w:rsidR="00CB210C">
        <w:t>Culture: France at work</w:t>
      </w:r>
      <w:r w:rsidR="00974755">
        <w:t xml:space="preserve">; The French </w:t>
      </w:r>
      <w:proofErr w:type="gramStart"/>
      <w:r w:rsidR="00974755">
        <w:t>medias</w:t>
      </w:r>
      <w:bookmarkEnd w:id="10"/>
      <w:proofErr w:type="gramEnd"/>
    </w:p>
    <w:p w:rsidR="00CB210C" w:rsidRPr="00CB210C" w:rsidRDefault="00CB210C" w:rsidP="00CB210C"/>
    <w:p w:rsidR="001E2369" w:rsidRDefault="00CB210C">
      <w:r>
        <w:rPr>
          <w:noProof/>
          <w:lang w:eastAsia="en-GB"/>
        </w:rPr>
        <w:drawing>
          <wp:inline distT="0" distB="0" distL="0" distR="0" wp14:anchorId="1CD4B3B8" wp14:editId="26FF4D79">
            <wp:extent cx="6194176" cy="3764280"/>
            <wp:effectExtent l="0" t="0" r="0" b="762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176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69" w:rsidRDefault="001E2369">
      <w:r>
        <w:rPr>
          <w:noProof/>
          <w:lang w:eastAsia="en-GB"/>
        </w:rPr>
        <w:drawing>
          <wp:inline distT="0" distB="0" distL="0" distR="0" wp14:anchorId="2B4BD434" wp14:editId="1718A00A">
            <wp:extent cx="5730240" cy="3238500"/>
            <wp:effectExtent l="0" t="0" r="381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69" w:rsidRDefault="001E2369">
      <w:r>
        <w:rPr>
          <w:noProof/>
          <w:lang w:eastAsia="en-GB"/>
        </w:rPr>
        <w:drawing>
          <wp:inline distT="0" distB="0" distL="0" distR="0" wp14:anchorId="26C06E9C" wp14:editId="3F601B62">
            <wp:extent cx="5411333" cy="4899660"/>
            <wp:effectExtent l="0" t="0" r="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333" cy="48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0747BB" wp14:editId="6357B58F">
            <wp:extent cx="5186242" cy="3848100"/>
            <wp:effectExtent l="0" t="0" r="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598" cy="384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755" w:rsidRDefault="001E2369">
      <w:r>
        <w:rPr>
          <w:noProof/>
          <w:lang w:eastAsia="en-GB"/>
        </w:rPr>
        <w:drawing>
          <wp:inline distT="0" distB="0" distL="0" distR="0" wp14:anchorId="36DD2CFB" wp14:editId="5E136097">
            <wp:extent cx="5645104" cy="3352800"/>
            <wp:effectExtent l="0" t="0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04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6D5EAB" wp14:editId="06D5897C">
            <wp:extent cx="5619404" cy="2575560"/>
            <wp:effectExtent l="0" t="0" r="635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404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0818D6" wp14:editId="56ADABD2">
            <wp:extent cx="5609342" cy="2689860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342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EF3" w:rsidRDefault="00350EF3">
      <w:r>
        <w:rPr>
          <w:noProof/>
          <w:lang w:eastAsia="en-GB"/>
        </w:rPr>
        <w:drawing>
          <wp:inline distT="0" distB="0" distL="0" distR="0" wp14:anchorId="5FA58E93" wp14:editId="6D5B7DD5">
            <wp:extent cx="6288108" cy="4023360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108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EF3" w:rsidRDefault="00350EF3"/>
    <w:p w:rsidR="00350EF3" w:rsidRDefault="00350EF3">
      <w:r>
        <w:rPr>
          <w:noProof/>
          <w:lang w:eastAsia="en-GB"/>
        </w:rPr>
        <w:drawing>
          <wp:inline distT="0" distB="0" distL="0" distR="0" wp14:anchorId="69F74BD0" wp14:editId="4F245915">
            <wp:extent cx="5999884" cy="3124200"/>
            <wp:effectExtent l="0" t="0" r="127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884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49" w:rsidRDefault="00350EF3">
      <w:r>
        <w:t xml:space="preserve">                                                            </w:t>
      </w:r>
      <w:r>
        <w:rPr>
          <w:noProof/>
          <w:lang w:eastAsia="en-GB"/>
        </w:rPr>
        <w:drawing>
          <wp:inline distT="0" distB="0" distL="0" distR="0" wp14:anchorId="407A5165" wp14:editId="2F917692">
            <wp:extent cx="3764280" cy="2651760"/>
            <wp:effectExtent l="0" t="0" r="762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7E8192" wp14:editId="623DC9A1">
            <wp:extent cx="5364480" cy="2476500"/>
            <wp:effectExtent l="0" t="0" r="762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49" w:rsidRDefault="00B60449" w:rsidP="00B60449">
      <w:r>
        <w:br w:type="page"/>
      </w:r>
    </w:p>
    <w:p w:rsidR="00CB210C" w:rsidRDefault="00B60449">
      <w:r>
        <w:rPr>
          <w:noProof/>
          <w:lang w:eastAsia="en-GB"/>
        </w:rPr>
        <w:drawing>
          <wp:inline distT="0" distB="0" distL="0" distR="0" wp14:anchorId="776D0E9C" wp14:editId="2DD670CE">
            <wp:extent cx="6100106" cy="3307080"/>
            <wp:effectExtent l="0" t="0" r="0" b="762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106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B26BAD" wp14:editId="55D98158">
            <wp:extent cx="6222575" cy="4366260"/>
            <wp:effectExtent l="0" t="0" r="6985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442" cy="436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10C">
        <w:br w:type="page"/>
      </w:r>
    </w:p>
    <w:p w:rsidR="003E3952" w:rsidRDefault="00C418A7">
      <w:r>
        <w:rPr>
          <w:noProof/>
          <w:lang w:eastAsia="en-GB"/>
        </w:rPr>
        <w:drawing>
          <wp:inline distT="0" distB="0" distL="0" distR="0" wp14:anchorId="14440156" wp14:editId="0FF3F718">
            <wp:extent cx="6156960" cy="5646668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316" cy="564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A7" w:rsidRDefault="00C418A7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D73148" w:rsidRDefault="003E3952" w:rsidP="003E3952">
      <w:pPr>
        <w:pStyle w:val="Heading1"/>
      </w:pPr>
      <w:bookmarkStart w:id="11" w:name="_Toc430083506"/>
      <w:proofErr w:type="spellStart"/>
      <w:r>
        <w:t>Unité</w:t>
      </w:r>
      <w:proofErr w:type="spellEnd"/>
      <w:r>
        <w:t xml:space="preserve"> 4</w:t>
      </w:r>
      <w:bookmarkEnd w:id="11"/>
    </w:p>
    <w:p w:rsidR="003E3952" w:rsidRDefault="003E3952" w:rsidP="003E3952">
      <w:pPr>
        <w:pStyle w:val="Heading2"/>
      </w:pPr>
      <w:bookmarkStart w:id="12" w:name="_Toc430083507"/>
      <w:r>
        <w:t>Sports; Free time activities; negatives; likes &amp; dislikes; week-end activities; weather</w:t>
      </w:r>
      <w:bookmarkEnd w:id="12"/>
    </w:p>
    <w:p w:rsidR="003E3952" w:rsidRDefault="003E3952"/>
    <w:p w:rsidR="00D73148" w:rsidRDefault="00D73148">
      <w:r>
        <w:rPr>
          <w:noProof/>
          <w:lang w:eastAsia="en-GB"/>
        </w:rPr>
        <w:drawing>
          <wp:inline distT="0" distB="0" distL="0" distR="0" wp14:anchorId="1D5B05B3" wp14:editId="47F65D6C">
            <wp:extent cx="5680889" cy="6318857"/>
            <wp:effectExtent l="0" t="0" r="0" b="635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278" cy="632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6AD751" wp14:editId="0AD32B86">
            <wp:extent cx="6097199" cy="1009934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074" cy="101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148" w:rsidRDefault="00D73148">
      <w:r>
        <w:rPr>
          <w:noProof/>
          <w:lang w:eastAsia="en-GB"/>
        </w:rPr>
        <w:drawing>
          <wp:inline distT="0" distB="0" distL="0" distR="0" wp14:anchorId="62397923" wp14:editId="51E91C2A">
            <wp:extent cx="6086786" cy="7055893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087" cy="707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AA56FD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76EA5909" wp14:editId="1766B00C">
            <wp:extent cx="5996424" cy="7465325"/>
            <wp:effectExtent l="0" t="0" r="4445" b="254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703" cy="747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6FD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97C86E9" wp14:editId="19508E96">
            <wp:extent cx="5843131" cy="736979"/>
            <wp:effectExtent l="0" t="0" r="5715" b="635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321" cy="74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427AC039" wp14:editId="7A2D193B">
            <wp:extent cx="6056594" cy="7588155"/>
            <wp:effectExtent l="0" t="0" r="1905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166" cy="76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n-GB"/>
        </w:rPr>
        <w:drawing>
          <wp:inline distT="0" distB="0" distL="0" distR="0" wp14:anchorId="2F2DD410" wp14:editId="0C2D2562">
            <wp:extent cx="5328853" cy="846162"/>
            <wp:effectExtent l="0" t="0" r="5715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279" cy="85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</w:rPr>
        <w:br w:type="page"/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AFFE397" wp14:editId="05CADA2C">
            <wp:extent cx="5185337" cy="5049672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237" cy="506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22073F2" wp14:editId="420CD9F7">
            <wp:extent cx="6124413" cy="3507475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208" cy="351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71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0212A46A" wp14:editId="203A1528">
            <wp:extent cx="5058523" cy="3275463"/>
            <wp:effectExtent l="0" t="0" r="8890" b="127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261" cy="328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718" w:rsidRDefault="002D6718" w:rsidP="002D6718">
      <w:r>
        <w:br w:type="page"/>
      </w:r>
    </w:p>
    <w:p w:rsidR="005D3778" w:rsidRDefault="005D3778">
      <w:pPr>
        <w:rPr>
          <w:b/>
        </w:rPr>
      </w:pPr>
    </w:p>
    <w:p w:rsidR="005D3778" w:rsidRPr="00AA56FD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6F4A5E2C" wp14:editId="130BA923">
            <wp:extent cx="5169014" cy="5227093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297" cy="523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2D6718">
      <w:r>
        <w:rPr>
          <w:noProof/>
          <w:lang w:eastAsia="en-GB"/>
        </w:rPr>
        <w:drawing>
          <wp:inline distT="0" distB="0" distL="0" distR="0" wp14:anchorId="6A5E0BBC" wp14:editId="34F5195E">
            <wp:extent cx="5815344" cy="2634018"/>
            <wp:effectExtent l="0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758" cy="26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 w:rsidP="004E2E47">
      <w:r>
        <w:rPr>
          <w:noProof/>
          <w:lang w:eastAsia="en-GB"/>
        </w:rPr>
        <w:drawing>
          <wp:inline distT="0" distB="0" distL="0" distR="0" wp14:anchorId="21563D58" wp14:editId="047C1D9B">
            <wp:extent cx="5937693" cy="7560860"/>
            <wp:effectExtent l="0" t="0" r="6350" b="254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07" cy="757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r>
        <w:br w:type="page"/>
      </w:r>
    </w:p>
    <w:p w:rsidR="0034715F" w:rsidRDefault="005D3778" w:rsidP="004E2E47">
      <w:r>
        <w:rPr>
          <w:noProof/>
          <w:lang w:eastAsia="en-GB"/>
        </w:rPr>
        <w:drawing>
          <wp:inline distT="0" distB="0" distL="0" distR="0" wp14:anchorId="28888579" wp14:editId="18753559">
            <wp:extent cx="5966817" cy="7560860"/>
            <wp:effectExtent l="0" t="0" r="0" b="254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193" cy="75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15F">
        <w:rPr>
          <w:noProof/>
          <w:lang w:eastAsia="en-GB"/>
        </w:rPr>
        <w:drawing>
          <wp:inline distT="0" distB="0" distL="0" distR="0" wp14:anchorId="638C4842" wp14:editId="17BCFD45">
            <wp:extent cx="5835552" cy="900752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147" cy="90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280" w:rsidRDefault="00C27280">
      <w:r>
        <w:br w:type="page"/>
      </w:r>
    </w:p>
    <w:p w:rsidR="00C27280" w:rsidRDefault="00C27280" w:rsidP="00C27280">
      <w:pPr>
        <w:pStyle w:val="Heading2"/>
      </w:pPr>
      <w:bookmarkStart w:id="13" w:name="_Toc430083508"/>
      <w:r>
        <w:t>Culture: Free time; Festivals &amp; Traditions</w:t>
      </w:r>
      <w:bookmarkEnd w:id="13"/>
    </w:p>
    <w:p w:rsidR="00C27280" w:rsidRDefault="00C27280"/>
    <w:p w:rsidR="00AC7522" w:rsidRDefault="00C27280">
      <w:r>
        <w:rPr>
          <w:noProof/>
          <w:lang w:eastAsia="en-GB"/>
        </w:rPr>
        <w:drawing>
          <wp:inline distT="0" distB="0" distL="0" distR="0" wp14:anchorId="484D0C1E" wp14:editId="4ED6C2C0">
            <wp:extent cx="6060382" cy="4122420"/>
            <wp:effectExtent l="0" t="0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382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FA1026" wp14:editId="574A57D2">
            <wp:extent cx="6125388" cy="3093720"/>
            <wp:effectExtent l="0" t="0" r="889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388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15F">
        <w:br w:type="page"/>
      </w:r>
      <w:r w:rsidR="00FA6C96">
        <w:rPr>
          <w:noProof/>
          <w:lang w:eastAsia="en-GB"/>
        </w:rPr>
        <w:drawing>
          <wp:inline distT="0" distB="0" distL="0" distR="0" wp14:anchorId="5A180135" wp14:editId="65F33A00">
            <wp:extent cx="5455920" cy="5387340"/>
            <wp:effectExtent l="0" t="0" r="0" b="381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53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22" w:rsidRDefault="00AC7522">
      <w:r>
        <w:rPr>
          <w:noProof/>
          <w:lang w:eastAsia="en-GB"/>
        </w:rPr>
        <w:drawing>
          <wp:inline distT="0" distB="0" distL="0" distR="0" wp14:anchorId="3F04F37B" wp14:editId="3BFD9B96">
            <wp:extent cx="5166360" cy="2674620"/>
            <wp:effectExtent l="0" t="0" r="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22" w:rsidRDefault="00AC7522">
      <w:r>
        <w:br w:type="page"/>
      </w:r>
    </w:p>
    <w:p w:rsidR="0034715F" w:rsidRDefault="00AC7522">
      <w:r>
        <w:rPr>
          <w:noProof/>
          <w:lang w:eastAsia="en-GB"/>
        </w:rPr>
        <w:drawing>
          <wp:inline distT="0" distB="0" distL="0" distR="0" wp14:anchorId="0B46A489" wp14:editId="3022C37C">
            <wp:extent cx="5212080" cy="3644811"/>
            <wp:effectExtent l="0" t="0" r="762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64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B229DD" wp14:editId="0DFCD782">
            <wp:extent cx="4991100" cy="5019580"/>
            <wp:effectExtent l="0" t="0" r="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0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FB3" w:rsidRDefault="00E172AE">
      <w:r>
        <w:rPr>
          <w:noProof/>
          <w:lang w:eastAsia="en-GB"/>
        </w:rPr>
        <w:drawing>
          <wp:inline distT="0" distB="0" distL="0" distR="0" wp14:anchorId="37E44FFF" wp14:editId="4CDDC533">
            <wp:extent cx="6301740" cy="5095024"/>
            <wp:effectExtent l="0" t="0" r="381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509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E30E04" wp14:editId="0B9D9D27">
            <wp:extent cx="6301740" cy="2136893"/>
            <wp:effectExtent l="0" t="0" r="381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13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FB3">
        <w:rPr>
          <w:noProof/>
          <w:lang w:eastAsia="en-GB"/>
        </w:rPr>
        <w:drawing>
          <wp:inline distT="0" distB="0" distL="0" distR="0" wp14:anchorId="38A291A6" wp14:editId="4FBA54C9">
            <wp:extent cx="6168123" cy="5471160"/>
            <wp:effectExtent l="0" t="0" r="4445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123" cy="547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="001C4FB3">
        <w:rPr>
          <w:noProof/>
          <w:lang w:eastAsia="en-GB"/>
        </w:rPr>
        <w:drawing>
          <wp:inline distT="0" distB="0" distL="0" distR="0" wp14:anchorId="3A5387CC" wp14:editId="318D82B7">
            <wp:extent cx="6603706" cy="6682740"/>
            <wp:effectExtent l="0" t="0" r="6985" b="381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706" cy="668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FB3">
        <w:rPr>
          <w:noProof/>
          <w:lang w:eastAsia="en-GB"/>
        </w:rPr>
        <w:drawing>
          <wp:inline distT="0" distB="0" distL="0" distR="0" wp14:anchorId="1CDC65A6" wp14:editId="4E344980">
            <wp:extent cx="6616361" cy="853440"/>
            <wp:effectExtent l="0" t="0" r="0" b="381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361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FB3">
        <w:br w:type="page"/>
      </w:r>
      <w:r w:rsidR="001F5A92">
        <w:rPr>
          <w:noProof/>
          <w:lang w:eastAsia="en-GB"/>
        </w:rPr>
        <w:drawing>
          <wp:inline distT="0" distB="0" distL="0" distR="0" wp14:anchorId="46F4962E" wp14:editId="30324505">
            <wp:extent cx="6119665" cy="5402580"/>
            <wp:effectExtent l="0" t="0" r="0" b="762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665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593" w:rsidRDefault="002D7593"/>
    <w:p w:rsidR="00E172AE" w:rsidRDefault="00E172A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:rsidR="001F5A92" w:rsidRDefault="001F5A92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3E3952" w:rsidRPr="003E3952" w:rsidRDefault="0034715F" w:rsidP="003E3952">
      <w:pPr>
        <w:pStyle w:val="Heading1"/>
      </w:pPr>
      <w:bookmarkStart w:id="14" w:name="_Toc430083509"/>
      <w:proofErr w:type="spellStart"/>
      <w:r w:rsidRPr="003E3952">
        <w:t>Unité</w:t>
      </w:r>
      <w:proofErr w:type="spellEnd"/>
      <w:r w:rsidRPr="003E3952">
        <w:t xml:space="preserve"> 5</w:t>
      </w:r>
      <w:bookmarkEnd w:id="14"/>
    </w:p>
    <w:p w:rsidR="003E3952" w:rsidRDefault="003E3952" w:rsidP="003E3952">
      <w:pPr>
        <w:pStyle w:val="Heading2"/>
      </w:pPr>
      <w:bookmarkStart w:id="15" w:name="_Toc430083510"/>
      <w:r>
        <w:t>Where I live; description of house; PRESENT TENSE (what I do at home)</w:t>
      </w:r>
      <w:bookmarkEnd w:id="15"/>
    </w:p>
    <w:p w:rsidR="003E3952" w:rsidRPr="003E3952" w:rsidRDefault="003E3952" w:rsidP="003E3952"/>
    <w:p w:rsidR="003E3952" w:rsidRDefault="003E3952" w:rsidP="004E2E47">
      <w:r>
        <w:rPr>
          <w:noProof/>
          <w:lang w:eastAsia="en-GB"/>
        </w:rPr>
        <w:drawing>
          <wp:inline distT="0" distB="0" distL="0" distR="0" wp14:anchorId="138E9049" wp14:editId="5F41EE39">
            <wp:extent cx="4790440" cy="387604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15F" w:rsidRDefault="003E3952" w:rsidP="004E2E47">
      <w:r>
        <w:rPr>
          <w:noProof/>
          <w:lang w:eastAsia="en-GB"/>
        </w:rPr>
        <w:drawing>
          <wp:inline distT="0" distB="0" distL="0" distR="0" wp14:anchorId="7F5CF943" wp14:editId="2CD38982">
            <wp:extent cx="4790440" cy="2702560"/>
            <wp:effectExtent l="0" t="0" r="0" b="254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4A4F17F8" wp14:editId="57575378">
            <wp:extent cx="4625340" cy="4434840"/>
            <wp:effectExtent l="0" t="0" r="3810" b="381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29FC48" wp14:editId="01C04042">
            <wp:extent cx="4572000" cy="2374900"/>
            <wp:effectExtent l="0" t="0" r="0" b="635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476DDF3F" wp14:editId="5D1A415D">
            <wp:extent cx="3725839" cy="1808145"/>
            <wp:effectExtent l="0" t="0" r="8255" b="1905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721" cy="180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534A7695" wp14:editId="6AB41E40">
            <wp:extent cx="5915503" cy="5203371"/>
            <wp:effectExtent l="0" t="0" r="9525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537" cy="519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>
      <w:r>
        <w:br w:type="page"/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1AF95B36" wp14:editId="6B2CF7E9">
            <wp:extent cx="5636525" cy="7000688"/>
            <wp:effectExtent l="0" t="0" r="254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593" cy="700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>
      <w:r>
        <w:br w:type="page"/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372FA8EB" wp14:editId="3A702234">
            <wp:extent cx="5592869" cy="6270171"/>
            <wp:effectExtent l="0" t="0" r="8255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912" cy="628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DCEEC4" wp14:editId="08C0D928">
            <wp:extent cx="5070459" cy="1567543"/>
            <wp:effectExtent l="0" t="0" r="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295" cy="156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>
      <w:r>
        <w:br w:type="page"/>
      </w:r>
    </w:p>
    <w:p w:rsidR="00A500BB" w:rsidRDefault="00A260AE" w:rsidP="004E2E47">
      <w:r>
        <w:rPr>
          <w:noProof/>
          <w:lang w:eastAsia="en-GB"/>
        </w:rPr>
        <w:drawing>
          <wp:inline distT="0" distB="0" distL="0" distR="0" wp14:anchorId="6957820F" wp14:editId="5D2571EF">
            <wp:extent cx="5915148" cy="7560860"/>
            <wp:effectExtent l="0" t="0" r="0" b="254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659" cy="757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0BB" w:rsidRDefault="00A500BB">
      <w:r>
        <w:br w:type="page"/>
      </w:r>
    </w:p>
    <w:p w:rsidR="00A10E23" w:rsidRDefault="00A500BB" w:rsidP="004E2E47">
      <w:r>
        <w:rPr>
          <w:noProof/>
          <w:lang w:eastAsia="en-GB"/>
        </w:rPr>
        <w:drawing>
          <wp:inline distT="0" distB="0" distL="0" distR="0" wp14:anchorId="0090BAAA" wp14:editId="4B55C142">
            <wp:extent cx="5468790" cy="6727371"/>
            <wp:effectExtent l="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367" cy="673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517915" wp14:editId="349EF212">
            <wp:extent cx="3358172" cy="1284515"/>
            <wp:effectExtent l="0" t="0" r="0" b="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323" cy="128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>
      <w:r>
        <w:br w:type="page"/>
      </w:r>
    </w:p>
    <w:p w:rsidR="00A10E23" w:rsidRDefault="00A10E23" w:rsidP="004E2E47">
      <w:r>
        <w:rPr>
          <w:noProof/>
          <w:lang w:eastAsia="en-GB"/>
        </w:rPr>
        <w:drawing>
          <wp:inline distT="0" distB="0" distL="0" distR="0" wp14:anchorId="15791976" wp14:editId="61D292EA">
            <wp:extent cx="5750737" cy="7271657"/>
            <wp:effectExtent l="0" t="0" r="2540" b="571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65" cy="727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 w:rsidP="004E2E47">
      <w:r>
        <w:rPr>
          <w:noProof/>
          <w:lang w:eastAsia="en-GB"/>
        </w:rPr>
        <w:drawing>
          <wp:inline distT="0" distB="0" distL="0" distR="0" wp14:anchorId="665B0D0C" wp14:editId="4E1070BB">
            <wp:extent cx="5956752" cy="957943"/>
            <wp:effectExtent l="0" t="0" r="635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968" cy="97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>
      <w:r>
        <w:br w:type="page"/>
      </w:r>
    </w:p>
    <w:p w:rsidR="00A260AE" w:rsidRDefault="00A10E23" w:rsidP="004E2E47">
      <w:r>
        <w:rPr>
          <w:noProof/>
          <w:lang w:eastAsia="en-GB"/>
        </w:rPr>
        <w:drawing>
          <wp:inline distT="0" distB="0" distL="0" distR="0" wp14:anchorId="67C19AEF" wp14:editId="0961BD56">
            <wp:extent cx="5725876" cy="7315200"/>
            <wp:effectExtent l="0" t="0" r="8255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598" cy="73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A93F0C" wp14:editId="48E468AE">
            <wp:extent cx="5573486" cy="1069765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59" cy="1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9D4019" w:rsidRPr="000567A9" w:rsidRDefault="009D4019" w:rsidP="000567A9">
      <w:pPr>
        <w:pStyle w:val="Heading2"/>
      </w:pPr>
      <w:bookmarkStart w:id="16" w:name="_Toc430083511"/>
      <w:r w:rsidRPr="000567A9">
        <w:t>Culture: Family life; House &amp; Home</w:t>
      </w:r>
      <w:bookmarkEnd w:id="16"/>
    </w:p>
    <w:p w:rsidR="009D4019" w:rsidRPr="009D4019" w:rsidRDefault="009D4019" w:rsidP="009D4019">
      <w:r>
        <w:rPr>
          <w:noProof/>
          <w:lang w:eastAsia="en-GB"/>
        </w:rPr>
        <w:drawing>
          <wp:inline distT="0" distB="0" distL="0" distR="0" wp14:anchorId="7D90B353" wp14:editId="333C685F">
            <wp:extent cx="6310950" cy="5631180"/>
            <wp:effectExtent l="0" t="0" r="0" b="762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950" cy="563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7CC9AC" wp14:editId="6151980F">
            <wp:extent cx="6272289" cy="1234440"/>
            <wp:effectExtent l="0" t="0" r="0" b="381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289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72" w:rsidRDefault="009D4019">
      <w:r>
        <w:br w:type="page"/>
      </w:r>
      <w:r w:rsidR="002A5172">
        <w:rPr>
          <w:noProof/>
          <w:lang w:eastAsia="en-GB"/>
        </w:rPr>
        <w:drawing>
          <wp:inline distT="0" distB="0" distL="0" distR="0" wp14:anchorId="124369B8" wp14:editId="3F3B6B65">
            <wp:extent cx="5265420" cy="4509216"/>
            <wp:effectExtent l="0" t="0" r="0" b="5715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450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019" w:rsidRDefault="002A5172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6593DA54" wp14:editId="742BC425">
            <wp:extent cx="4823225" cy="4168140"/>
            <wp:effectExtent l="0" t="0" r="0" b="381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22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48C" w:rsidRDefault="003701BD">
      <w:r>
        <w:rPr>
          <w:noProof/>
          <w:lang w:eastAsia="en-GB"/>
        </w:rPr>
        <w:drawing>
          <wp:inline distT="0" distB="0" distL="0" distR="0" wp14:anchorId="4E10B467" wp14:editId="71E5C216">
            <wp:extent cx="6176183" cy="4876800"/>
            <wp:effectExtent l="0" t="0" r="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183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3AAB3" wp14:editId="22C84D4D">
            <wp:extent cx="6103620" cy="1988729"/>
            <wp:effectExtent l="0" t="0" r="0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198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48C" w:rsidRDefault="00BD048C">
      <w:r>
        <w:rPr>
          <w:noProof/>
          <w:lang w:eastAsia="en-GB"/>
        </w:rPr>
        <w:drawing>
          <wp:inline distT="0" distB="0" distL="0" distR="0" wp14:anchorId="794A4641" wp14:editId="3176302A">
            <wp:extent cx="3840480" cy="1804815"/>
            <wp:effectExtent l="0" t="0" r="7620" b="508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823" cy="180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CF6" w:rsidRDefault="00BD048C">
      <w:r>
        <w:rPr>
          <w:noProof/>
          <w:lang w:eastAsia="en-GB"/>
        </w:rPr>
        <w:drawing>
          <wp:inline distT="0" distB="0" distL="0" distR="0" wp14:anchorId="1E227B2D" wp14:editId="2BDC1E81">
            <wp:extent cx="6051369" cy="4152900"/>
            <wp:effectExtent l="0" t="0" r="6985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369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72" w:rsidRDefault="00FD7C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368AF456" wp14:editId="0BCC46EF">
            <wp:extent cx="6117288" cy="3322320"/>
            <wp:effectExtent l="0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88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172">
        <w:br w:type="page"/>
      </w:r>
      <w:r>
        <w:rPr>
          <w:noProof/>
          <w:lang w:eastAsia="en-GB"/>
        </w:rPr>
        <w:drawing>
          <wp:inline distT="0" distB="0" distL="0" distR="0" wp14:anchorId="36CA0170" wp14:editId="7EA5EB84">
            <wp:extent cx="5730240" cy="4335780"/>
            <wp:effectExtent l="0" t="0" r="3810" b="762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49323F" wp14:editId="19196824">
            <wp:extent cx="5723137" cy="3299460"/>
            <wp:effectExtent l="0" t="0" r="0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37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CF6" w:rsidRDefault="00FD7CF6">
      <w:r>
        <w:rPr>
          <w:noProof/>
          <w:lang w:eastAsia="en-GB"/>
        </w:rPr>
        <w:drawing>
          <wp:inline distT="0" distB="0" distL="0" distR="0" wp14:anchorId="7EBCEAF7" wp14:editId="308F0748">
            <wp:extent cx="6194612" cy="3657600"/>
            <wp:effectExtent l="0" t="0" r="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61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D7CF6" w:rsidRDefault="00FD7C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7A17313D" wp14:editId="66C8FA6D">
            <wp:extent cx="5722620" cy="2194560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984"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473C1ECF" wp14:editId="6876C4A9">
            <wp:extent cx="5971800" cy="2049780"/>
            <wp:effectExtent l="0" t="0" r="0" b="762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80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984"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2F6382F4" wp14:editId="17A39246">
            <wp:extent cx="5967763" cy="3063240"/>
            <wp:effectExtent l="0" t="0" r="0" b="381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63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984" w:rsidRDefault="00157984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  <w:r w:rsidR="009F602E">
        <w:rPr>
          <w:noProof/>
          <w:lang w:eastAsia="en-GB"/>
        </w:rPr>
        <w:drawing>
          <wp:inline distT="0" distB="0" distL="0" distR="0" wp14:anchorId="792F53C7" wp14:editId="27ADFD05">
            <wp:extent cx="6147649" cy="5623560"/>
            <wp:effectExtent l="0" t="0" r="5715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649" cy="56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2E" w:rsidRDefault="009F602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F435B1" w:rsidRDefault="00DF3200">
      <w:r>
        <w:rPr>
          <w:noProof/>
          <w:lang w:eastAsia="en-GB"/>
        </w:rPr>
        <w:drawing>
          <wp:inline distT="0" distB="0" distL="0" distR="0" wp14:anchorId="58D068E1" wp14:editId="4E546531">
            <wp:extent cx="6033124" cy="5615940"/>
            <wp:effectExtent l="0" t="0" r="6350" b="381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24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13F" w:rsidRDefault="00F435B1">
      <w:r>
        <w:rPr>
          <w:noProof/>
          <w:lang w:eastAsia="en-GB"/>
        </w:rPr>
        <w:drawing>
          <wp:inline distT="0" distB="0" distL="0" distR="0" wp14:anchorId="16BAE065" wp14:editId="1A3F4322">
            <wp:extent cx="5097780" cy="4513507"/>
            <wp:effectExtent l="0" t="0" r="7620" b="1905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027" cy="451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13F">
        <w:rPr>
          <w:noProof/>
          <w:lang w:eastAsia="en-GB"/>
        </w:rPr>
        <w:drawing>
          <wp:inline distT="0" distB="0" distL="0" distR="0" wp14:anchorId="07FF2AEC" wp14:editId="631E62B8">
            <wp:extent cx="5143500" cy="1291506"/>
            <wp:effectExtent l="0" t="0" r="0" b="4445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677" cy="129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13F">
        <w:rPr>
          <w:noProof/>
          <w:lang w:eastAsia="en-GB"/>
        </w:rPr>
        <w:drawing>
          <wp:inline distT="0" distB="0" distL="0" distR="0" wp14:anchorId="1FBE1585" wp14:editId="5A4C5FA3">
            <wp:extent cx="5433060" cy="2887980"/>
            <wp:effectExtent l="0" t="0" r="0" b="762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2A0" w:rsidRDefault="0092313F">
      <w:r>
        <w:rPr>
          <w:noProof/>
          <w:lang w:eastAsia="en-GB"/>
        </w:rPr>
        <w:drawing>
          <wp:inline distT="0" distB="0" distL="0" distR="0" wp14:anchorId="3EFDE5A1" wp14:editId="2D5F1D2B">
            <wp:extent cx="5615940" cy="2928657"/>
            <wp:effectExtent l="0" t="0" r="3810" b="508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787" cy="292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EEBFA2" wp14:editId="463A687E">
            <wp:extent cx="5669280" cy="3385135"/>
            <wp:effectExtent l="0" t="0" r="7620" b="635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567" cy="338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200" w:rsidRDefault="008612A0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49C77DEB" wp14:editId="0536798A">
            <wp:extent cx="3409159" cy="2377440"/>
            <wp:effectExtent l="0" t="0" r="1270" b="381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447" cy="23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200">
        <w:br w:type="page"/>
      </w:r>
    </w:p>
    <w:p w:rsidR="00214233" w:rsidRDefault="0021423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15E15C75" wp14:editId="01A4A643">
            <wp:extent cx="5953721" cy="5478780"/>
            <wp:effectExtent l="0" t="0" r="9525" b="762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21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E3952" w:rsidRDefault="003E3952" w:rsidP="003E3952">
      <w:pPr>
        <w:pStyle w:val="Heading1"/>
      </w:pPr>
      <w:bookmarkStart w:id="17" w:name="_Toc430083512"/>
      <w:proofErr w:type="spellStart"/>
      <w:r>
        <w:t>Unité</w:t>
      </w:r>
      <w:proofErr w:type="spellEnd"/>
      <w:r>
        <w:t xml:space="preserve"> 6</w:t>
      </w:r>
      <w:bookmarkEnd w:id="17"/>
    </w:p>
    <w:p w:rsidR="003E3952" w:rsidRDefault="003E3952" w:rsidP="003E3952">
      <w:pPr>
        <w:pStyle w:val="Heading2"/>
      </w:pPr>
      <w:bookmarkStart w:id="18" w:name="_Toc430083513"/>
      <w:r>
        <w:t>Holidays; NEAR FUTURE; Food &amp; drinks</w:t>
      </w:r>
      <w:bookmarkEnd w:id="18"/>
    </w:p>
    <w:p w:rsidR="00A10E23" w:rsidRPr="00A10E23" w:rsidRDefault="00A10E23" w:rsidP="00A10E23"/>
    <w:p w:rsidR="00A10E23" w:rsidRDefault="00A10E23" w:rsidP="00A10E23">
      <w:r>
        <w:rPr>
          <w:noProof/>
          <w:lang w:eastAsia="en-GB"/>
        </w:rPr>
        <w:drawing>
          <wp:inline distT="0" distB="0" distL="0" distR="0" wp14:anchorId="248AFCD5" wp14:editId="03123C78">
            <wp:extent cx="5524744" cy="5854890"/>
            <wp:effectExtent l="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32" cy="586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 w:rsidP="00A10E23">
      <w:r>
        <w:rPr>
          <w:noProof/>
          <w:lang w:eastAsia="en-GB"/>
        </w:rPr>
        <w:drawing>
          <wp:inline distT="0" distB="0" distL="0" distR="0" wp14:anchorId="6DA67256" wp14:editId="257D5248">
            <wp:extent cx="4597528" cy="1719618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451" cy="173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D714AB" w:rsidP="00A10E23">
      <w:r>
        <w:rPr>
          <w:noProof/>
          <w:lang w:eastAsia="en-GB"/>
        </w:rPr>
        <w:drawing>
          <wp:inline distT="0" distB="0" distL="0" distR="0" wp14:anchorId="53CA5EDC" wp14:editId="15A5FB6F">
            <wp:extent cx="5913442" cy="5472752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02" cy="548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D714AB" w:rsidP="00A10E23">
      <w:r>
        <w:rPr>
          <w:noProof/>
          <w:lang w:eastAsia="en-GB"/>
        </w:rPr>
        <w:drawing>
          <wp:inline distT="0" distB="0" distL="0" distR="0" wp14:anchorId="1BAB9F2D" wp14:editId="220650A0">
            <wp:extent cx="5598544" cy="3098041"/>
            <wp:effectExtent l="0" t="0" r="2540" b="762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80" cy="310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D714AB" w:rsidP="00A10E23">
      <w:r>
        <w:rPr>
          <w:noProof/>
          <w:lang w:eastAsia="en-GB"/>
        </w:rPr>
        <w:drawing>
          <wp:inline distT="0" distB="0" distL="0" distR="0" wp14:anchorId="674FC458" wp14:editId="7A2C42F9">
            <wp:extent cx="6042990" cy="4558352"/>
            <wp:effectExtent l="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41" cy="456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D714AB" w:rsidP="00A10E23">
      <w:r>
        <w:rPr>
          <w:noProof/>
          <w:lang w:eastAsia="en-GB"/>
        </w:rPr>
        <w:drawing>
          <wp:inline distT="0" distB="0" distL="0" distR="0" wp14:anchorId="0F1256F3" wp14:editId="4D9E71EE">
            <wp:extent cx="5763660" cy="3548418"/>
            <wp:effectExtent l="0" t="0" r="889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244" cy="355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>
      <w:r>
        <w:br w:type="page"/>
      </w:r>
    </w:p>
    <w:p w:rsidR="00492341" w:rsidRDefault="00492341" w:rsidP="00A10E23">
      <w:r>
        <w:rPr>
          <w:noProof/>
          <w:lang w:eastAsia="en-GB"/>
        </w:rPr>
        <w:drawing>
          <wp:inline distT="0" distB="0" distL="0" distR="0" wp14:anchorId="5285A681" wp14:editId="6C51840B">
            <wp:extent cx="6092999" cy="6250675"/>
            <wp:effectExtent l="0" t="0" r="3175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71" cy="625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492341" w:rsidP="00A10E23">
      <w:r>
        <w:rPr>
          <w:noProof/>
          <w:lang w:eastAsia="en-GB"/>
        </w:rPr>
        <w:drawing>
          <wp:inline distT="0" distB="0" distL="0" distR="0" wp14:anchorId="0E438A64" wp14:editId="5020E37C">
            <wp:extent cx="4350922" cy="2415654"/>
            <wp:effectExtent l="0" t="0" r="0" b="381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587" cy="242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 w:rsidP="00A10E23">
      <w:r>
        <w:rPr>
          <w:noProof/>
          <w:lang w:eastAsia="en-GB"/>
        </w:rPr>
        <w:drawing>
          <wp:inline distT="0" distB="0" distL="0" distR="0" wp14:anchorId="18C3FEFD" wp14:editId="3219FBD0">
            <wp:extent cx="6125809" cy="4940490"/>
            <wp:effectExtent l="0" t="0" r="889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474" cy="494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 w:rsidP="00A10E23"/>
    <w:p w:rsidR="00492341" w:rsidRDefault="00492341" w:rsidP="00A10E23">
      <w:r>
        <w:rPr>
          <w:noProof/>
          <w:lang w:eastAsia="en-GB"/>
        </w:rPr>
        <w:drawing>
          <wp:inline distT="0" distB="0" distL="0" distR="0" wp14:anchorId="29DE347A" wp14:editId="4C9004F6">
            <wp:extent cx="5540923" cy="3152633"/>
            <wp:effectExtent l="0" t="0" r="3175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32" cy="315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 w:rsidP="00A10E23">
      <w:r>
        <w:rPr>
          <w:noProof/>
          <w:lang w:eastAsia="en-GB"/>
        </w:rPr>
        <w:drawing>
          <wp:inline distT="0" distB="0" distL="0" distR="0" wp14:anchorId="4C1B26A3" wp14:editId="48A609D0">
            <wp:extent cx="5669964" cy="3957851"/>
            <wp:effectExtent l="0" t="0" r="6985" b="508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154" cy="396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16F" w:rsidRDefault="00492341">
      <w:r>
        <w:br w:type="page"/>
      </w:r>
      <w:r w:rsidR="0087416F">
        <w:rPr>
          <w:noProof/>
          <w:lang w:eastAsia="en-GB"/>
        </w:rPr>
        <w:drawing>
          <wp:inline distT="0" distB="0" distL="0" distR="0" wp14:anchorId="24D35F29" wp14:editId="5BF65F44">
            <wp:extent cx="5719439" cy="7356143"/>
            <wp:effectExtent l="0" t="0" r="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94" cy="735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16F">
        <w:rPr>
          <w:noProof/>
          <w:lang w:eastAsia="en-GB"/>
        </w:rPr>
        <w:drawing>
          <wp:inline distT="0" distB="0" distL="0" distR="0" wp14:anchorId="15B19676" wp14:editId="58E5EFC7">
            <wp:extent cx="6042720" cy="545911"/>
            <wp:effectExtent l="0" t="0" r="0" b="6985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769" cy="5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16F" w:rsidRDefault="0087416F">
      <w:r>
        <w:br w:type="page"/>
      </w:r>
    </w:p>
    <w:p w:rsidR="00492341" w:rsidRDefault="0087416F">
      <w:r>
        <w:rPr>
          <w:noProof/>
          <w:lang w:eastAsia="en-GB"/>
        </w:rPr>
        <w:drawing>
          <wp:inline distT="0" distB="0" distL="0" distR="0" wp14:anchorId="082C8701" wp14:editId="2F43DF72">
            <wp:extent cx="5988870" cy="7397087"/>
            <wp:effectExtent l="0" t="0" r="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032" cy="739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C" w:rsidRDefault="0087416F" w:rsidP="00A10E23">
      <w:r>
        <w:rPr>
          <w:noProof/>
          <w:lang w:eastAsia="en-GB"/>
        </w:rPr>
        <w:drawing>
          <wp:inline distT="0" distB="0" distL="0" distR="0" wp14:anchorId="59DFE716" wp14:editId="7DB12C8D">
            <wp:extent cx="5683375" cy="7328848"/>
            <wp:effectExtent l="0" t="0" r="0" b="571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219" cy="733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071D34" wp14:editId="58F810A8">
            <wp:extent cx="5546189" cy="873457"/>
            <wp:effectExtent l="0" t="0" r="0" b="3175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471" cy="88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C" w:rsidRDefault="00425FAC">
      <w:r>
        <w:br w:type="page"/>
      </w:r>
    </w:p>
    <w:p w:rsidR="00492341" w:rsidRDefault="00425FAC" w:rsidP="00425FAC">
      <w:pPr>
        <w:pStyle w:val="Heading2"/>
      </w:pPr>
      <w:bookmarkStart w:id="19" w:name="_Toc430083514"/>
      <w:r>
        <w:t>Culture: Travel &amp; transports; Food and drinks</w:t>
      </w:r>
      <w:bookmarkEnd w:id="19"/>
    </w:p>
    <w:p w:rsidR="00425FAC" w:rsidRDefault="00425FAC" w:rsidP="00A10E23"/>
    <w:p w:rsidR="00425FAC" w:rsidRDefault="00425FAC" w:rsidP="00A10E23">
      <w:r>
        <w:rPr>
          <w:noProof/>
          <w:lang w:eastAsia="en-GB"/>
        </w:rPr>
        <w:drawing>
          <wp:inline distT="0" distB="0" distL="0" distR="0">
            <wp:extent cx="6042621" cy="4716780"/>
            <wp:effectExtent l="0" t="0" r="0" b="762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21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6141088" cy="2164080"/>
            <wp:effectExtent l="0" t="0" r="0" b="762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601" cy="216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E1" w:rsidRDefault="00AC30E1" w:rsidP="00A10E23">
      <w:r>
        <w:rPr>
          <w:noProof/>
          <w:lang w:eastAsia="en-GB"/>
        </w:rPr>
        <w:drawing>
          <wp:inline distT="0" distB="0" distL="0" distR="0">
            <wp:extent cx="6334696" cy="5989320"/>
            <wp:effectExtent l="0" t="0" r="9525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696" cy="598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B85" w:rsidRDefault="00020B85" w:rsidP="00A10E23">
      <w:r>
        <w:rPr>
          <w:noProof/>
          <w:lang w:eastAsia="en-GB"/>
        </w:rPr>
        <w:drawing>
          <wp:inline distT="0" distB="0" distL="0" distR="0">
            <wp:extent cx="5997885" cy="6309360"/>
            <wp:effectExtent l="0" t="0" r="3175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885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4D9" w:rsidRDefault="00FF44D9" w:rsidP="00A10E23">
      <w:r>
        <w:rPr>
          <w:noProof/>
          <w:lang w:eastAsia="en-GB"/>
        </w:rPr>
        <w:drawing>
          <wp:inline distT="0" distB="0" distL="0" distR="0">
            <wp:extent cx="6032706" cy="5753100"/>
            <wp:effectExtent l="0" t="0" r="6350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06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4D9" w:rsidRDefault="00FF44D9">
      <w:r>
        <w:br w:type="page"/>
      </w:r>
    </w:p>
    <w:p w:rsidR="00FF44D9" w:rsidRDefault="00FF44D9" w:rsidP="00A10E23">
      <w:r>
        <w:rPr>
          <w:noProof/>
          <w:lang w:eastAsia="en-GB"/>
        </w:rPr>
        <w:drawing>
          <wp:inline distT="0" distB="0" distL="0" distR="0">
            <wp:extent cx="5730240" cy="4366260"/>
            <wp:effectExtent l="0" t="0" r="381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196840" cy="1981200"/>
            <wp:effectExtent l="0" t="0" r="381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44" w:rsidRDefault="00FF44D9" w:rsidP="00A10E23">
      <w:r>
        <w:rPr>
          <w:noProof/>
          <w:lang w:eastAsia="en-GB"/>
        </w:rPr>
        <w:drawing>
          <wp:inline distT="0" distB="0" distL="0" distR="0">
            <wp:extent cx="5585460" cy="3611880"/>
            <wp:effectExtent l="0" t="0" r="0" b="762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273040" cy="2034540"/>
            <wp:effectExtent l="0" t="0" r="3810" b="381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4D9" w:rsidRDefault="00D87444" w:rsidP="00A10E23">
      <w:r>
        <w:rPr>
          <w:noProof/>
          <w:lang w:eastAsia="en-GB"/>
        </w:rPr>
        <w:drawing>
          <wp:inline distT="0" distB="0" distL="0" distR="0" wp14:anchorId="10B3064C" wp14:editId="3F054190">
            <wp:extent cx="5356860" cy="2476500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44" w:rsidRPr="00A10E23" w:rsidRDefault="00D87444" w:rsidP="00A10E23">
      <w:r>
        <w:rPr>
          <w:noProof/>
          <w:lang w:eastAsia="en-GB"/>
        </w:rPr>
        <w:drawing>
          <wp:inline distT="0" distB="0" distL="0" distR="0">
            <wp:extent cx="5623403" cy="4681182"/>
            <wp:effectExtent l="0" t="0" r="0" b="5715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402" cy="469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6115403" cy="5895833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759" cy="591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40F" w:rsidRDefault="0032540F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20" w:name="_Toc430083515"/>
      <w:r>
        <w:br w:type="page"/>
      </w:r>
    </w:p>
    <w:p w:rsidR="004B02F0" w:rsidRDefault="004B02F0" w:rsidP="004B02F0">
      <w:pPr>
        <w:pStyle w:val="Heading1"/>
      </w:pPr>
      <w:r>
        <w:t>Essential vocabulary</w:t>
      </w:r>
      <w:bookmarkEnd w:id="20"/>
    </w:p>
    <w:p w:rsidR="004B02F0" w:rsidRPr="004B02F0" w:rsidRDefault="004B02F0" w:rsidP="004B02F0"/>
    <w:p w:rsidR="004B02F0" w:rsidRDefault="004B02F0">
      <w:r>
        <w:rPr>
          <w:noProof/>
          <w:lang w:eastAsia="en-GB"/>
        </w:rPr>
        <w:drawing>
          <wp:inline distT="0" distB="0" distL="0" distR="0" wp14:anchorId="2E2827BF" wp14:editId="5589A93F">
            <wp:extent cx="5731510" cy="7714892"/>
            <wp:effectExtent l="0" t="0" r="2540" b="6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1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rPr>
          <w:noProof/>
          <w:lang w:eastAsia="en-GB"/>
        </w:rPr>
        <w:drawing>
          <wp:inline distT="0" distB="0" distL="0" distR="0">
            <wp:extent cx="5814238" cy="7956645"/>
            <wp:effectExtent l="0" t="0" r="0" b="635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523" cy="795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br w:type="page"/>
      </w:r>
    </w:p>
    <w:p w:rsidR="004E2E47" w:rsidRDefault="004E2E47">
      <w:r>
        <w:rPr>
          <w:noProof/>
          <w:lang w:eastAsia="en-GB"/>
        </w:rPr>
        <w:drawing>
          <wp:inline distT="0" distB="0" distL="0" distR="0">
            <wp:extent cx="5934220" cy="768369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511" cy="768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br w:type="page"/>
      </w:r>
    </w:p>
    <w:p w:rsidR="004E2E47" w:rsidRDefault="004E2E47">
      <w:r>
        <w:rPr>
          <w:noProof/>
          <w:lang w:eastAsia="en-GB"/>
        </w:rPr>
        <w:drawing>
          <wp:inline distT="0" distB="0" distL="0" distR="0">
            <wp:extent cx="5841003" cy="8120418"/>
            <wp:effectExtent l="0" t="0" r="762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595" cy="812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br w:type="page"/>
      </w:r>
    </w:p>
    <w:p w:rsidR="00F800D7" w:rsidRDefault="004E2E47" w:rsidP="00857C40">
      <w:pPr>
        <w:jc w:val="both"/>
      </w:pPr>
      <w:r>
        <w:rPr>
          <w:noProof/>
          <w:lang w:eastAsia="en-GB"/>
        </w:rPr>
        <w:drawing>
          <wp:inline distT="0" distB="0" distL="0" distR="0">
            <wp:extent cx="4926842" cy="6221181"/>
            <wp:effectExtent l="685800" t="0" r="69342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300" cy="623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800D7" w:rsidRDefault="00F800D7">
      <w:r>
        <w:br w:type="page"/>
      </w:r>
    </w:p>
    <w:p w:rsidR="00A61BB7" w:rsidRDefault="00F800D7" w:rsidP="00857C40">
      <w:pPr>
        <w:jc w:val="both"/>
      </w:pPr>
      <w:r>
        <w:rPr>
          <w:noProof/>
          <w:lang w:eastAsia="en-GB"/>
        </w:rPr>
        <w:drawing>
          <wp:inline distT="0" distB="0" distL="0" distR="0">
            <wp:extent cx="5916639" cy="7328848"/>
            <wp:effectExtent l="0" t="0" r="8255" b="571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79" cy="732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0D7" w:rsidRDefault="00857C40">
      <w:r>
        <w:rPr>
          <w:noProof/>
          <w:lang w:eastAsia="en-GB"/>
        </w:rPr>
        <w:drawing>
          <wp:inline distT="0" distB="0" distL="0" distR="0">
            <wp:extent cx="5816540" cy="8052179"/>
            <wp:effectExtent l="0" t="0" r="0" b="635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55" cy="805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915859" cy="8134066"/>
            <wp:effectExtent l="0" t="0" r="8890" b="63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002" cy="813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0D7" w:rsidRDefault="00F800D7">
      <w:r>
        <w:br w:type="page"/>
      </w:r>
    </w:p>
    <w:p w:rsidR="00B672D6" w:rsidRDefault="00F800D7">
      <w:r>
        <w:rPr>
          <w:noProof/>
          <w:lang w:eastAsia="en-GB"/>
        </w:rPr>
        <w:drawing>
          <wp:inline distT="0" distB="0" distL="0" distR="0">
            <wp:extent cx="5815909" cy="8188657"/>
            <wp:effectExtent l="0" t="0" r="0" b="317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840" cy="819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2D6" w:rsidRDefault="00B672D6">
      <w:r>
        <w:br w:type="page"/>
      </w:r>
    </w:p>
    <w:p w:rsidR="0032540F" w:rsidRPr="0032540F" w:rsidRDefault="004B02F0" w:rsidP="0032540F">
      <w:pPr>
        <w:pStyle w:val="Heading1"/>
      </w:pPr>
      <w:bookmarkStart w:id="21" w:name="_Toc430083516"/>
      <w:r>
        <w:t>Essential grammar</w:t>
      </w:r>
      <w:bookmarkEnd w:id="21"/>
    </w:p>
    <w:p w:rsidR="00F800D7" w:rsidRDefault="00B672D6">
      <w:r>
        <w:rPr>
          <w:noProof/>
          <w:lang w:eastAsia="en-GB"/>
        </w:rPr>
        <w:drawing>
          <wp:inline distT="0" distB="0" distL="0" distR="0">
            <wp:extent cx="2388876" cy="4763069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29" cy="476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2D6" w:rsidRDefault="00B672D6">
      <w:r>
        <w:rPr>
          <w:noProof/>
          <w:lang w:eastAsia="en-GB"/>
        </w:rPr>
        <w:drawing>
          <wp:inline distT="0" distB="0" distL="0" distR="0">
            <wp:extent cx="2388358" cy="2447722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77" cy="244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2D6" w:rsidRDefault="00B672D6">
      <w:r>
        <w:rPr>
          <w:noProof/>
          <w:lang w:eastAsia="en-GB"/>
        </w:rPr>
        <w:drawing>
          <wp:inline distT="0" distB="0" distL="0" distR="0">
            <wp:extent cx="2388358" cy="801572"/>
            <wp:effectExtent l="0" t="0" r="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46" cy="80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0D7" w:rsidRDefault="00F800D7"/>
    <w:p w:rsidR="004E2E47" w:rsidRDefault="00F800D7">
      <w:bookmarkStart w:id="22" w:name="_GoBack"/>
      <w:r>
        <w:rPr>
          <w:noProof/>
          <w:lang w:eastAsia="en-GB"/>
        </w:rPr>
        <w:drawing>
          <wp:inline distT="0" distB="0" distL="0" distR="0">
            <wp:extent cx="4559300" cy="43815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2"/>
      <w:r>
        <w:rPr>
          <w:noProof/>
          <w:lang w:eastAsia="en-GB"/>
        </w:rPr>
        <w:drawing>
          <wp:inline distT="0" distB="0" distL="0" distR="0">
            <wp:extent cx="4241800" cy="596900"/>
            <wp:effectExtent l="0" t="0" r="635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53915" cy="3439160"/>
            <wp:effectExtent l="0" t="0" r="0" b="889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449445" cy="3289300"/>
            <wp:effectExtent l="0" t="0" r="8255" b="635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53915" cy="3411855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53915" cy="278384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585335" cy="573405"/>
            <wp:effectExtent l="0" t="0" r="5715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5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02480" cy="1965960"/>
            <wp:effectExtent l="0" t="0" r="762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63440" cy="2796540"/>
            <wp:effectExtent l="0" t="0" r="3810" b="381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26610" cy="2033270"/>
            <wp:effectExtent l="0" t="0" r="2540" b="508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708525" cy="124206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br w:type="page"/>
      </w:r>
    </w:p>
    <w:p w:rsidR="00E94E6D" w:rsidRDefault="00E94E6D">
      <w:r>
        <w:rPr>
          <w:noProof/>
          <w:lang w:eastAsia="en-GB"/>
        </w:rPr>
        <w:drawing>
          <wp:inline distT="0" distB="0" distL="0" distR="0" wp14:anchorId="56113F23" wp14:editId="6EB01733">
            <wp:extent cx="4708525" cy="558165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298950" cy="2087880"/>
            <wp:effectExtent l="0" t="0" r="6350" b="762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39945" cy="1624330"/>
            <wp:effectExtent l="0" t="0" r="825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E94E6D">
      <w:r>
        <w:rPr>
          <w:noProof/>
          <w:lang w:eastAsia="en-GB"/>
        </w:rPr>
        <w:drawing>
          <wp:inline distT="0" distB="0" distL="0" distR="0">
            <wp:extent cx="4612640" cy="3180080"/>
            <wp:effectExtent l="0" t="0" r="0" b="127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2EA5">
        <w:rPr>
          <w:noProof/>
          <w:lang w:eastAsia="en-GB"/>
        </w:rPr>
        <w:drawing>
          <wp:inline distT="0" distB="0" distL="0" distR="0">
            <wp:extent cx="4612640" cy="1351280"/>
            <wp:effectExtent l="0" t="0" r="0" b="127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3903345" cy="1132840"/>
            <wp:effectExtent l="0" t="0" r="190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67250" cy="2715895"/>
            <wp:effectExtent l="0" t="0" r="0" b="825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449445" cy="1364615"/>
            <wp:effectExtent l="0" t="0" r="8255" b="698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94555" cy="2115185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/>
    <w:p w:rsidR="00A92EA5" w:rsidRDefault="00A92EA5">
      <w:r>
        <w:rPr>
          <w:noProof/>
          <w:lang w:eastAsia="en-GB"/>
        </w:rPr>
        <w:drawing>
          <wp:inline distT="0" distB="0" distL="0" distR="0">
            <wp:extent cx="4203700" cy="1678940"/>
            <wp:effectExtent l="0" t="0" r="635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599305" cy="264795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67250" cy="5882005"/>
            <wp:effectExtent l="0" t="0" r="0" b="444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88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3371215" cy="887095"/>
            <wp:effectExtent l="0" t="0" r="635" b="8255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8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26610" cy="2865755"/>
            <wp:effectExtent l="0" t="0" r="254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12640" cy="2238375"/>
            <wp:effectExtent l="0" t="0" r="0" b="952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26610" cy="1214755"/>
            <wp:effectExtent l="0" t="0" r="2540" b="444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572000" cy="901065"/>
            <wp:effectExtent l="0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81220" cy="5800090"/>
            <wp:effectExtent l="0" t="0" r="508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5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585335" cy="2470150"/>
            <wp:effectExtent l="0" t="0" r="5715" b="635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39945" cy="3289300"/>
            <wp:effectExtent l="0" t="0" r="8255" b="635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/>
    <w:p w:rsidR="00A92EA5" w:rsidRDefault="00A92EA5">
      <w:r>
        <w:rPr>
          <w:noProof/>
          <w:lang w:eastAsia="en-GB"/>
        </w:rPr>
        <w:drawing>
          <wp:inline distT="0" distB="0" distL="0" distR="0">
            <wp:extent cx="4585335" cy="941705"/>
            <wp:effectExtent l="0" t="0" r="5715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53915" cy="1801495"/>
            <wp:effectExtent l="0" t="0" r="0" b="8255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735830" cy="5049520"/>
            <wp:effectExtent l="0" t="0" r="762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53915" cy="5759450"/>
            <wp:effectExtent l="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3111500" cy="614045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67250" cy="5977890"/>
            <wp:effectExtent l="0" t="0" r="0" b="381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B930EF">
      <w:r>
        <w:rPr>
          <w:noProof/>
          <w:lang w:eastAsia="en-GB"/>
        </w:rPr>
        <w:drawing>
          <wp:inline distT="0" distB="0" distL="0" distR="0">
            <wp:extent cx="4599305" cy="1555750"/>
            <wp:effectExtent l="0" t="0" r="0" b="635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12640" cy="2033270"/>
            <wp:effectExtent l="0" t="0" r="0" b="508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380865" cy="4572000"/>
            <wp:effectExtent l="0" t="0" r="635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612640" cy="2142490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599305" cy="4012565"/>
            <wp:effectExtent l="0" t="0" r="0" b="698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435475" cy="1364615"/>
            <wp:effectExtent l="0" t="0" r="3175" b="698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7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639945" cy="2156460"/>
            <wp:effectExtent l="0" t="0" r="8255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3644265" cy="2060575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708525" cy="2524760"/>
            <wp:effectExtent l="0" t="0" r="0" b="889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F06" w:rsidRDefault="00731F06">
      <w:r>
        <w:br w:type="page"/>
      </w:r>
    </w:p>
    <w:p w:rsidR="00F800D7" w:rsidRDefault="00731F06">
      <w:r>
        <w:rPr>
          <w:noProof/>
          <w:lang w:eastAsia="en-GB"/>
        </w:rPr>
        <w:drawing>
          <wp:inline distT="0" distB="0" distL="0" distR="0">
            <wp:extent cx="4585335" cy="2524760"/>
            <wp:effectExtent l="0" t="0" r="5715" b="889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40" w:rsidRDefault="005C5FA2">
      <w:r>
        <w:rPr>
          <w:noProof/>
          <w:lang w:eastAsia="en-GB"/>
        </w:rPr>
        <w:drawing>
          <wp:inline distT="0" distB="0" distL="0" distR="0">
            <wp:extent cx="4694555" cy="2074545"/>
            <wp:effectExtent l="0" t="0" r="0" b="190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/>
    <w:p w:rsidR="005D3778" w:rsidRDefault="005D3778">
      <w:r>
        <w:rPr>
          <w:noProof/>
          <w:lang w:eastAsia="en-GB"/>
        </w:rPr>
        <w:drawing>
          <wp:inline distT="0" distB="0" distL="0" distR="0" wp14:anchorId="4CCC500B" wp14:editId="55279B26">
            <wp:extent cx="2333625" cy="1132840"/>
            <wp:effectExtent l="0" t="0" r="9525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FA2" w:rsidRDefault="005C5FA2">
      <w:r>
        <w:rPr>
          <w:noProof/>
          <w:lang w:eastAsia="en-GB"/>
        </w:rPr>
        <w:drawing>
          <wp:inline distT="0" distB="0" distL="0" distR="0">
            <wp:extent cx="4626610" cy="4735830"/>
            <wp:effectExtent l="0" t="0" r="2540" b="762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47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FA2" w:rsidRDefault="005C5FA2">
      <w:r>
        <w:rPr>
          <w:noProof/>
          <w:lang w:eastAsia="en-GB"/>
        </w:rPr>
        <w:drawing>
          <wp:inline distT="0" distB="0" distL="0" distR="0">
            <wp:extent cx="4639945" cy="3957955"/>
            <wp:effectExtent l="0" t="0" r="8255" b="444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FA2" w:rsidRDefault="005C5FA2">
      <w:r>
        <w:rPr>
          <w:noProof/>
          <w:lang w:eastAsia="en-GB"/>
        </w:rPr>
        <w:drawing>
          <wp:inline distT="0" distB="0" distL="0" distR="0">
            <wp:extent cx="4585335" cy="3029585"/>
            <wp:effectExtent l="0" t="0" r="5715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12640" cy="539115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5FA2" w:rsidSect="00A851C2">
      <w:footerReference w:type="default" r:id="rId295"/>
      <w:pgSz w:w="11906" w:h="16838"/>
      <w:pgMar w:top="1440" w:right="1440" w:bottom="1440" w:left="1440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51C2" w:rsidRDefault="00A851C2" w:rsidP="00A851C2">
      <w:pPr>
        <w:spacing w:after="0" w:line="240" w:lineRule="auto"/>
      </w:pPr>
      <w:r>
        <w:separator/>
      </w:r>
    </w:p>
  </w:endnote>
  <w:endnote w:type="continuationSeparator" w:id="0">
    <w:p w:rsidR="00A851C2" w:rsidRDefault="00A851C2" w:rsidP="00A851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932368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851C2" w:rsidRDefault="00A851C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2540F">
          <w:rPr>
            <w:noProof/>
          </w:rPr>
          <w:t>143</w:t>
        </w:r>
        <w:r>
          <w:rPr>
            <w:noProof/>
          </w:rPr>
          <w:fldChar w:fldCharType="end"/>
        </w:r>
      </w:p>
    </w:sdtContent>
  </w:sdt>
  <w:p w:rsidR="00A851C2" w:rsidRDefault="00A851C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51C2" w:rsidRDefault="00A851C2" w:rsidP="00A851C2">
      <w:pPr>
        <w:spacing w:after="0" w:line="240" w:lineRule="auto"/>
      </w:pPr>
      <w:r>
        <w:separator/>
      </w:r>
    </w:p>
  </w:footnote>
  <w:footnote w:type="continuationSeparator" w:id="0">
    <w:p w:rsidR="00A851C2" w:rsidRDefault="00A851C2" w:rsidP="00A851C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21FB"/>
    <w:rsid w:val="00020B85"/>
    <w:rsid w:val="000233B2"/>
    <w:rsid w:val="00051C66"/>
    <w:rsid w:val="000567A9"/>
    <w:rsid w:val="000627BA"/>
    <w:rsid w:val="00157984"/>
    <w:rsid w:val="00184B14"/>
    <w:rsid w:val="001C4FB3"/>
    <w:rsid w:val="001E2369"/>
    <w:rsid w:val="001F234D"/>
    <w:rsid w:val="001F5A92"/>
    <w:rsid w:val="00214233"/>
    <w:rsid w:val="002351DB"/>
    <w:rsid w:val="00250B03"/>
    <w:rsid w:val="00255271"/>
    <w:rsid w:val="002A5172"/>
    <w:rsid w:val="002D6718"/>
    <w:rsid w:val="002D7593"/>
    <w:rsid w:val="0032540F"/>
    <w:rsid w:val="0034715F"/>
    <w:rsid w:val="00350EF3"/>
    <w:rsid w:val="00363A89"/>
    <w:rsid w:val="0036727C"/>
    <w:rsid w:val="003701BD"/>
    <w:rsid w:val="003E3952"/>
    <w:rsid w:val="003E5C38"/>
    <w:rsid w:val="003F520D"/>
    <w:rsid w:val="00417C34"/>
    <w:rsid w:val="00425FAC"/>
    <w:rsid w:val="00472DF0"/>
    <w:rsid w:val="00492341"/>
    <w:rsid w:val="004B02F0"/>
    <w:rsid w:val="004E2E47"/>
    <w:rsid w:val="00510247"/>
    <w:rsid w:val="00521F84"/>
    <w:rsid w:val="00541192"/>
    <w:rsid w:val="005542F9"/>
    <w:rsid w:val="005848F8"/>
    <w:rsid w:val="005C5FA2"/>
    <w:rsid w:val="005D3778"/>
    <w:rsid w:val="005E5C23"/>
    <w:rsid w:val="00630040"/>
    <w:rsid w:val="006321FB"/>
    <w:rsid w:val="00655D8D"/>
    <w:rsid w:val="0067638F"/>
    <w:rsid w:val="00687072"/>
    <w:rsid w:val="00716292"/>
    <w:rsid w:val="00731F06"/>
    <w:rsid w:val="007422E5"/>
    <w:rsid w:val="007D299A"/>
    <w:rsid w:val="00812C2A"/>
    <w:rsid w:val="00827951"/>
    <w:rsid w:val="00841775"/>
    <w:rsid w:val="008546A5"/>
    <w:rsid w:val="00857C40"/>
    <w:rsid w:val="008612A0"/>
    <w:rsid w:val="00865EFC"/>
    <w:rsid w:val="0087416F"/>
    <w:rsid w:val="008C59CB"/>
    <w:rsid w:val="0092313F"/>
    <w:rsid w:val="00972591"/>
    <w:rsid w:val="00974755"/>
    <w:rsid w:val="009810B9"/>
    <w:rsid w:val="009B2961"/>
    <w:rsid w:val="009C42F6"/>
    <w:rsid w:val="009D4019"/>
    <w:rsid w:val="009E02F6"/>
    <w:rsid w:val="009F13CB"/>
    <w:rsid w:val="009F602E"/>
    <w:rsid w:val="00A10E23"/>
    <w:rsid w:val="00A260AE"/>
    <w:rsid w:val="00A34B9F"/>
    <w:rsid w:val="00A500BB"/>
    <w:rsid w:val="00A61BB7"/>
    <w:rsid w:val="00A851C2"/>
    <w:rsid w:val="00A92EA5"/>
    <w:rsid w:val="00AA56FD"/>
    <w:rsid w:val="00AC30E1"/>
    <w:rsid w:val="00AC7522"/>
    <w:rsid w:val="00B44277"/>
    <w:rsid w:val="00B60449"/>
    <w:rsid w:val="00B672D6"/>
    <w:rsid w:val="00B930EF"/>
    <w:rsid w:val="00BA7DC0"/>
    <w:rsid w:val="00BB7211"/>
    <w:rsid w:val="00BC2411"/>
    <w:rsid w:val="00BD048C"/>
    <w:rsid w:val="00C168F7"/>
    <w:rsid w:val="00C27280"/>
    <w:rsid w:val="00C31737"/>
    <w:rsid w:val="00C418A7"/>
    <w:rsid w:val="00C47859"/>
    <w:rsid w:val="00CB210C"/>
    <w:rsid w:val="00CD5BAB"/>
    <w:rsid w:val="00D3268E"/>
    <w:rsid w:val="00D57E03"/>
    <w:rsid w:val="00D714AB"/>
    <w:rsid w:val="00D71E4B"/>
    <w:rsid w:val="00D73148"/>
    <w:rsid w:val="00D87444"/>
    <w:rsid w:val="00DE4FED"/>
    <w:rsid w:val="00DF2808"/>
    <w:rsid w:val="00DF3200"/>
    <w:rsid w:val="00E172AE"/>
    <w:rsid w:val="00E30A32"/>
    <w:rsid w:val="00E52D9D"/>
    <w:rsid w:val="00E71175"/>
    <w:rsid w:val="00E94E6D"/>
    <w:rsid w:val="00F435B1"/>
    <w:rsid w:val="00F541EC"/>
    <w:rsid w:val="00F800D7"/>
    <w:rsid w:val="00FA3718"/>
    <w:rsid w:val="00FA6C96"/>
    <w:rsid w:val="00FD7CF6"/>
    <w:rsid w:val="00FF4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75DE6FE-E624-4B18-B435-3F64F5EAF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4715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D299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11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117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5411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71629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character" w:customStyle="1" w:styleId="TitleChar">
    <w:name w:val="Title Char"/>
    <w:basedOn w:val="DefaultParagraphFont"/>
    <w:link w:val="Title"/>
    <w:uiPriority w:val="10"/>
    <w:rsid w:val="0071629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71629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71629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paragraph" w:styleId="NoSpacing">
    <w:name w:val="No Spacing"/>
    <w:link w:val="NoSpacingChar"/>
    <w:uiPriority w:val="1"/>
    <w:qFormat/>
    <w:rsid w:val="00716292"/>
    <w:pPr>
      <w:spacing w:after="0" w:line="240" w:lineRule="auto"/>
    </w:pPr>
    <w:rPr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716292"/>
    <w:rPr>
      <w:lang w:val="en-US"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34715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D299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255271"/>
    <w:pPr>
      <w:tabs>
        <w:tab w:val="right" w:leader="dot" w:pos="9016"/>
      </w:tabs>
      <w:spacing w:after="100"/>
    </w:pPr>
    <w:rPr>
      <w:b/>
      <w:sz w:val="32"/>
    </w:rPr>
  </w:style>
  <w:style w:type="paragraph" w:styleId="TOC2">
    <w:name w:val="toc 2"/>
    <w:basedOn w:val="Normal"/>
    <w:next w:val="Normal"/>
    <w:autoRedefine/>
    <w:uiPriority w:val="39"/>
    <w:unhideWhenUsed/>
    <w:rsid w:val="00655D8D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655D8D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851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51C2"/>
  </w:style>
  <w:style w:type="paragraph" w:styleId="Footer">
    <w:name w:val="footer"/>
    <w:basedOn w:val="Normal"/>
    <w:link w:val="FooterChar"/>
    <w:uiPriority w:val="99"/>
    <w:unhideWhenUsed/>
    <w:rsid w:val="00A851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51C2"/>
  </w:style>
  <w:style w:type="paragraph" w:styleId="TOCHeading">
    <w:name w:val="TOC Heading"/>
    <w:basedOn w:val="Heading1"/>
    <w:next w:val="Normal"/>
    <w:uiPriority w:val="39"/>
    <w:unhideWhenUsed/>
    <w:qFormat/>
    <w:rsid w:val="00255271"/>
    <w:pPr>
      <w:spacing w:before="240" w:line="259" w:lineRule="auto"/>
      <w:outlineLvl w:val="9"/>
    </w:pPr>
    <w:rPr>
      <w:b w:val="0"/>
      <w:bCs w:val="0"/>
      <w:sz w:val="32"/>
      <w:szCs w:val="3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fontTable" Target="fontTable.xml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glossaryDocument" Target="glossary/document.xml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theme" Target="theme/theme1.xml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6430B46CEAC42E0A80BF3B3384D61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CB4812B-8C38-4058-B287-1FD779134D41}"/>
      </w:docPartPr>
      <w:docPartBody>
        <w:p w:rsidR="001004BA" w:rsidRDefault="0079510B" w:rsidP="0079510B">
          <w:pPr>
            <w:pStyle w:val="F6430B46CEAC42E0A80BF3B3384D610C"/>
          </w:pPr>
          <w:r>
            <w:rPr>
              <w:rFonts w:asciiTheme="majorHAnsi" w:hAnsiTheme="majorHAnsi"/>
              <w:sz w:val="80"/>
              <w:szCs w:val="80"/>
            </w:rPr>
            <w:t>[Type the document title]</w:t>
          </w:r>
        </w:p>
      </w:docPartBody>
    </w:docPart>
    <w:docPart>
      <w:docPartPr>
        <w:name w:val="286505A7E92D49128E8709029A558C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8BAB0C6-A2D2-480F-BCA8-C503BE24C2C9}"/>
      </w:docPartPr>
      <w:docPartBody>
        <w:p w:rsidR="001004BA" w:rsidRDefault="0079510B" w:rsidP="0079510B">
          <w:pPr>
            <w:pStyle w:val="286505A7E92D49128E8709029A558C98"/>
          </w:pPr>
          <w:r>
            <w:rPr>
              <w:rFonts w:asciiTheme="majorHAnsi" w:hAnsiTheme="majorHAnsi"/>
              <w:sz w:val="44"/>
              <w:szCs w:val="44"/>
            </w:rPr>
            <w:t>[Type the document subtitle]</w:t>
          </w:r>
        </w:p>
      </w:docPartBody>
    </w:docPart>
    <w:docPart>
      <w:docPartPr>
        <w:name w:val="4A244C16F5A74817AD601AFA8C7E25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976C2D-BD85-4882-BFA3-843BD436113F}"/>
      </w:docPartPr>
      <w:docPartBody>
        <w:p w:rsidR="001004BA" w:rsidRDefault="0079510B" w:rsidP="0079510B">
          <w:pPr>
            <w:pStyle w:val="4A244C16F5A74817AD601AFA8C7E2599"/>
          </w:pPr>
          <w:r>
            <w:t>[Type the abstract of the document here. The abstract is typically a short summary of the contents of the document. Type the abstract of the document here. The abstract is typically a short summary of the contents of the document.]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markup="0" w:comments="0" w:insDel="0" w:formatting="0" w:inkAnnotations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10B"/>
    <w:rsid w:val="001004BA"/>
    <w:rsid w:val="00795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20383F8560A40368D6FD96DF18A199C">
    <w:name w:val="C20383F8560A40368D6FD96DF18A199C"/>
    <w:rsid w:val="0079510B"/>
  </w:style>
  <w:style w:type="paragraph" w:customStyle="1" w:styleId="60BFCDE6E68240D089D1413CFBDCA208">
    <w:name w:val="60BFCDE6E68240D089D1413CFBDCA208"/>
    <w:rsid w:val="0079510B"/>
  </w:style>
  <w:style w:type="paragraph" w:customStyle="1" w:styleId="018A3D48A8484C72A7EFC20101B687D4">
    <w:name w:val="018A3D48A8484C72A7EFC20101B687D4"/>
    <w:rsid w:val="0079510B"/>
  </w:style>
  <w:style w:type="paragraph" w:customStyle="1" w:styleId="4920256D51424F17AE96BE22E34E9AFA">
    <w:name w:val="4920256D51424F17AE96BE22E34E9AFA"/>
    <w:rsid w:val="0079510B"/>
  </w:style>
  <w:style w:type="paragraph" w:customStyle="1" w:styleId="609A93EF91EC49EAB0045C734634082A">
    <w:name w:val="609A93EF91EC49EAB0045C734634082A"/>
    <w:rsid w:val="0079510B"/>
  </w:style>
  <w:style w:type="paragraph" w:customStyle="1" w:styleId="9B96C322AC08414398FF0D042E0D6B43">
    <w:name w:val="9B96C322AC08414398FF0D042E0D6B43"/>
    <w:rsid w:val="0079510B"/>
  </w:style>
  <w:style w:type="paragraph" w:customStyle="1" w:styleId="D164EB8388F0473F87AEEA8425DC161E">
    <w:name w:val="D164EB8388F0473F87AEEA8425DC161E"/>
    <w:rsid w:val="0079510B"/>
  </w:style>
  <w:style w:type="paragraph" w:customStyle="1" w:styleId="AF109F6A09C8434AAD110F9367867707">
    <w:name w:val="AF109F6A09C8434AAD110F9367867707"/>
    <w:rsid w:val="0079510B"/>
  </w:style>
  <w:style w:type="paragraph" w:customStyle="1" w:styleId="CD8C0481FCAE4B7DA2136D4F457F6117">
    <w:name w:val="CD8C0481FCAE4B7DA2136D4F457F6117"/>
    <w:rsid w:val="0079510B"/>
  </w:style>
  <w:style w:type="paragraph" w:customStyle="1" w:styleId="7E6155DC5D1F4E778E6D534C3673ABF1">
    <w:name w:val="7E6155DC5D1F4E778E6D534C3673ABF1"/>
    <w:rsid w:val="0079510B"/>
  </w:style>
  <w:style w:type="paragraph" w:customStyle="1" w:styleId="087D20CA7E8D4580944DDACC21E0D905">
    <w:name w:val="087D20CA7E8D4580944DDACC21E0D905"/>
    <w:rsid w:val="0079510B"/>
  </w:style>
  <w:style w:type="paragraph" w:customStyle="1" w:styleId="A81572B0ACDC4DE99132BC367FCB6899">
    <w:name w:val="A81572B0ACDC4DE99132BC367FCB6899"/>
    <w:rsid w:val="0079510B"/>
  </w:style>
  <w:style w:type="paragraph" w:customStyle="1" w:styleId="EB61FAB4E559406EA44E2A48D5198F72">
    <w:name w:val="EB61FAB4E559406EA44E2A48D5198F72"/>
    <w:rsid w:val="0079510B"/>
  </w:style>
  <w:style w:type="paragraph" w:customStyle="1" w:styleId="F6430B46CEAC42E0A80BF3B3384D610C">
    <w:name w:val="F6430B46CEAC42E0A80BF3B3384D610C"/>
    <w:rsid w:val="0079510B"/>
  </w:style>
  <w:style w:type="paragraph" w:customStyle="1" w:styleId="286505A7E92D49128E8709029A558C98">
    <w:name w:val="286505A7E92D49128E8709029A558C98"/>
    <w:rsid w:val="0079510B"/>
  </w:style>
  <w:style w:type="paragraph" w:customStyle="1" w:styleId="4A244C16F5A74817AD601AFA8C7E2599">
    <w:name w:val="4A244C16F5A74817AD601AFA8C7E2599"/>
    <w:rsid w:val="0079510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Sources: French Demystified – Grammaire Directe - France Live – Metro 1 – Expo 3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778842C-74BF-4151-8441-28581E49BC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AC5C2342</Template>
  <TotalTime>17</TotalTime>
  <Pages>149</Pages>
  <Words>676</Words>
  <Characters>3856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French basics</vt:lpstr>
    </vt:vector>
  </TitlesOfParts>
  <Company>Oxford High School  GDST</Company>
  <LinksUpToDate>false</LinksUpToDate>
  <CharactersWithSpaces>4523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French basics</dc:title>
  <dc:subject>An introduction to French language and culture</dc:subject>
  <dc:creator>Phillips, Christopher (OXF) Staff</dc:creator>
  <cp:lastModifiedBy>Phillips, Catherine</cp:lastModifiedBy>
  <cp:revision>10</cp:revision>
  <cp:lastPrinted>2015-09-15T07:49:00Z</cp:lastPrinted>
  <dcterms:created xsi:type="dcterms:W3CDTF">2015-09-15T09:34:00Z</dcterms:created>
  <dcterms:modified xsi:type="dcterms:W3CDTF">2015-09-15T11:44:00Z</dcterms:modified>
</cp:coreProperties>
</file>